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A9206E" w14:textId="4DCBBC32" w:rsidR="003F133B" w:rsidRPr="007713E2" w:rsidRDefault="00EF3C5B" w:rsidP="003F133B">
      <w:pPr>
        <w:jc w:val="center"/>
        <w:rPr>
          <w:b/>
        </w:rPr>
      </w:pPr>
      <w:r w:rsidRPr="007713E2">
        <w:rPr>
          <w:b/>
          <w:lang w:val="en-CA"/>
        </w:rPr>
        <w:fldChar w:fldCharType="begin"/>
      </w:r>
      <w:r w:rsidR="003F133B" w:rsidRPr="007713E2">
        <w:rPr>
          <w:b/>
          <w:lang w:val="en-CA"/>
        </w:rPr>
        <w:instrText xml:space="preserve"> SEQ CHAPTER \h \r 1</w:instrText>
      </w:r>
      <w:r w:rsidRPr="007713E2">
        <w:rPr>
          <w:b/>
          <w:lang w:val="en-CA"/>
        </w:rPr>
        <w:fldChar w:fldCharType="end"/>
      </w:r>
      <w:r w:rsidR="00427625" w:rsidRPr="007713E2">
        <w:rPr>
          <w:b/>
        </w:rPr>
        <w:t xml:space="preserve">MINUTES </w:t>
      </w:r>
      <w:r w:rsidR="002F2351" w:rsidRPr="007713E2">
        <w:rPr>
          <w:b/>
        </w:rPr>
        <w:t>OF THE REGULAR MEETING</w:t>
      </w:r>
    </w:p>
    <w:p w14:paraId="734DCE9C" w14:textId="77777777" w:rsidR="003F133B" w:rsidRPr="007713E2" w:rsidRDefault="003F133B" w:rsidP="003F133B">
      <w:pPr>
        <w:jc w:val="center"/>
        <w:rPr>
          <w:b/>
        </w:rPr>
      </w:pPr>
      <w:r w:rsidRPr="007713E2">
        <w:rPr>
          <w:b/>
        </w:rPr>
        <w:t>OF THE ETOWAH COUNTY COMMISSION</w:t>
      </w:r>
    </w:p>
    <w:p w14:paraId="7DB30213" w14:textId="77777777" w:rsidR="00412AE6" w:rsidRDefault="003F133B" w:rsidP="00412AE6">
      <w:pPr>
        <w:jc w:val="center"/>
        <w:rPr>
          <w:b/>
        </w:rPr>
      </w:pPr>
      <w:r w:rsidRPr="007713E2">
        <w:rPr>
          <w:b/>
        </w:rPr>
        <w:t>ETOWAH COUNTY</w:t>
      </w:r>
    </w:p>
    <w:p w14:paraId="079B9AA2" w14:textId="6D0C4F4A" w:rsidR="00D37B25" w:rsidRDefault="00667EAF" w:rsidP="00412AE6">
      <w:pPr>
        <w:jc w:val="center"/>
        <w:rPr>
          <w:b/>
        </w:rPr>
      </w:pPr>
      <w:r>
        <w:rPr>
          <w:b/>
        </w:rPr>
        <w:t>April</w:t>
      </w:r>
      <w:r w:rsidR="002D1649">
        <w:rPr>
          <w:b/>
        </w:rPr>
        <w:t xml:space="preserve"> </w:t>
      </w:r>
      <w:r w:rsidR="005F014F">
        <w:rPr>
          <w:b/>
        </w:rPr>
        <w:t>1</w:t>
      </w:r>
      <w:r w:rsidR="002D1649">
        <w:rPr>
          <w:b/>
        </w:rPr>
        <w:t>, 2025</w:t>
      </w:r>
    </w:p>
    <w:p w14:paraId="4BE6D677" w14:textId="5A106FA7" w:rsidR="007961CE" w:rsidRDefault="007961CE" w:rsidP="00412AE6">
      <w:pPr>
        <w:jc w:val="center"/>
        <w:rPr>
          <w:b/>
        </w:rPr>
      </w:pPr>
    </w:p>
    <w:p w14:paraId="517C393B" w14:textId="77777777" w:rsidR="00477627" w:rsidRDefault="00477627" w:rsidP="00377D2A">
      <w:pPr>
        <w:jc w:val="both"/>
      </w:pPr>
    </w:p>
    <w:p w14:paraId="785DFDBB" w14:textId="1C46D7F6" w:rsidR="005B3443" w:rsidRPr="000C4C13" w:rsidRDefault="00705C09" w:rsidP="008025CD">
      <w:pPr>
        <w:rPr>
          <w:vertAlign w:val="superscript"/>
        </w:rPr>
      </w:pPr>
      <w:bookmarkStart w:id="0" w:name="_Hlk192583195"/>
      <w:r>
        <w:t>Co</w:t>
      </w:r>
      <w:r w:rsidR="00864E4B" w:rsidRPr="007713E2">
        <w:t>mm</w:t>
      </w:r>
      <w:r w:rsidR="002F2351" w:rsidRPr="007713E2">
        <w:t xml:space="preserve">issioner </w:t>
      </w:r>
      <w:r w:rsidR="00236A34">
        <w:t>Joey Statum</w:t>
      </w:r>
      <w:r w:rsidR="00606B38">
        <w:t xml:space="preserve"> c</w:t>
      </w:r>
      <w:r w:rsidR="002F2351" w:rsidRPr="007713E2">
        <w:t xml:space="preserve">alled the </w:t>
      </w:r>
      <w:r w:rsidR="00AD3808">
        <w:t>Commission M</w:t>
      </w:r>
      <w:r w:rsidR="002F2351" w:rsidRPr="007713E2">
        <w:t>eeting to order</w:t>
      </w:r>
      <w:r w:rsidR="00377D2A" w:rsidRPr="007713E2">
        <w:t xml:space="preserve"> on the </w:t>
      </w:r>
      <w:r w:rsidR="000C4C13">
        <w:t>1</w:t>
      </w:r>
      <w:r w:rsidR="000C4C13" w:rsidRPr="000C4C13">
        <w:rPr>
          <w:vertAlign w:val="superscript"/>
        </w:rPr>
        <w:t>st</w:t>
      </w:r>
      <w:r w:rsidR="000C4C13">
        <w:t xml:space="preserve"> </w:t>
      </w:r>
      <w:r w:rsidR="004C7A8E" w:rsidRPr="007713E2">
        <w:t xml:space="preserve">Day of </w:t>
      </w:r>
      <w:r w:rsidR="00667EAF">
        <w:t>April</w:t>
      </w:r>
      <w:r w:rsidR="00E25064">
        <w:t>,</w:t>
      </w:r>
      <w:r w:rsidR="00F723C3">
        <w:t xml:space="preserve"> 202</w:t>
      </w:r>
      <w:r w:rsidR="007961CE">
        <w:t>5</w:t>
      </w:r>
      <w:r w:rsidR="00FF7940" w:rsidRPr="007713E2">
        <w:t xml:space="preserve"> at </w:t>
      </w:r>
      <w:r w:rsidR="00D66A60" w:rsidRPr="007713E2">
        <w:t>9:</w:t>
      </w:r>
      <w:r w:rsidR="00E05D82">
        <w:t>0</w:t>
      </w:r>
      <w:r w:rsidR="00B52C80">
        <w:t>0</w:t>
      </w:r>
      <w:r w:rsidR="002F2351" w:rsidRPr="007713E2">
        <w:t xml:space="preserve"> am </w:t>
      </w:r>
      <w:r w:rsidR="00606B38">
        <w:t>and</w:t>
      </w:r>
      <w:r w:rsidR="007961CE">
        <w:t xml:space="preserve"> </w:t>
      </w:r>
      <w:r w:rsidR="00DC4BA7">
        <w:t>Commissioner Johnny Grant</w:t>
      </w:r>
      <w:r w:rsidR="008025CD">
        <w:t xml:space="preserve">, asked the Prayer and led the Pledge to the Flag.  </w:t>
      </w:r>
      <w:r w:rsidR="00EA0B73">
        <w:t xml:space="preserve"> </w:t>
      </w:r>
      <w:r w:rsidR="00EA0B73">
        <w:br/>
      </w:r>
      <w:bookmarkEnd w:id="0"/>
    </w:p>
    <w:p w14:paraId="04DA3FD5" w14:textId="2A4915FC" w:rsidR="004123D8" w:rsidRDefault="001D3F31" w:rsidP="001D3F31">
      <w:pPr>
        <w:jc w:val="both"/>
      </w:pPr>
      <w:r w:rsidRPr="007713E2">
        <w:rPr>
          <w:b/>
          <w:u w:val="single"/>
        </w:rPr>
        <w:t>CALL OF ROLL TO ESTABLISH A QUORUM</w:t>
      </w:r>
      <w:r w:rsidRPr="007713E2">
        <w:t xml:space="preserve">:  The </w:t>
      </w:r>
      <w:r w:rsidR="00946AE1" w:rsidRPr="007713E2">
        <w:t xml:space="preserve">following </w:t>
      </w:r>
      <w:r w:rsidR="00667EAF">
        <w:t>6</w:t>
      </w:r>
      <w:r w:rsidR="00F02ECA" w:rsidRPr="007713E2">
        <w:t xml:space="preserve"> </w:t>
      </w:r>
      <w:r w:rsidR="00946AE1" w:rsidRPr="007713E2">
        <w:t>out</w:t>
      </w:r>
      <w:r w:rsidRPr="007713E2">
        <w:t xml:space="preserve"> of 6 Commission members </w:t>
      </w:r>
      <w:r w:rsidR="001F4FF8" w:rsidRPr="007713E2">
        <w:t xml:space="preserve">were at the </w:t>
      </w:r>
      <w:r w:rsidR="00F54EC1" w:rsidRPr="007713E2">
        <w:t>meeting and</w:t>
      </w:r>
      <w:r w:rsidR="006F4866" w:rsidRPr="007713E2">
        <w:t xml:space="preserve"> accordingly </w:t>
      </w:r>
      <w:r w:rsidR="00356713" w:rsidRPr="007713E2">
        <w:t>a</w:t>
      </w:r>
      <w:r w:rsidR="006F4866" w:rsidRPr="007713E2">
        <w:t xml:space="preserve"> </w:t>
      </w:r>
      <w:r w:rsidRPr="007713E2">
        <w:t>quorum was present</w:t>
      </w:r>
      <w:r w:rsidR="00FD6A34" w:rsidRPr="007713E2">
        <w:t>:</w:t>
      </w:r>
    </w:p>
    <w:p w14:paraId="43CF823B" w14:textId="77777777" w:rsidR="001D3F31" w:rsidRPr="007713E2" w:rsidRDefault="001D3F31" w:rsidP="001D3F31">
      <w:pPr>
        <w:jc w:val="both"/>
      </w:pPr>
      <w:r w:rsidRPr="007713E2">
        <w:tab/>
      </w:r>
    </w:p>
    <w:p w14:paraId="41DAC066" w14:textId="412EAFEF" w:rsidR="002A6633" w:rsidRDefault="00236A34" w:rsidP="001D3F31">
      <w:pPr>
        <w:jc w:val="both"/>
      </w:pPr>
      <w:r>
        <w:tab/>
      </w:r>
      <w:r w:rsidR="000743DA" w:rsidRPr="007713E2">
        <w:tab/>
      </w:r>
      <w:r w:rsidR="000A456B">
        <w:t>District 1 – Joey Statum</w:t>
      </w:r>
      <w:r w:rsidR="002A6633">
        <w:tab/>
      </w:r>
      <w:r w:rsidR="002A6633">
        <w:tab/>
      </w:r>
      <w:r w:rsidR="002A6633">
        <w:tab/>
        <w:t>District 4 – Tim Ramsey</w:t>
      </w:r>
    </w:p>
    <w:p w14:paraId="1DE215D8" w14:textId="77777777" w:rsidR="00410A48" w:rsidRDefault="002A6633" w:rsidP="001D3F31">
      <w:pPr>
        <w:jc w:val="both"/>
      </w:pPr>
      <w:r>
        <w:tab/>
      </w:r>
      <w:r>
        <w:tab/>
        <w:t>District 2 – Johnny Grant</w:t>
      </w:r>
      <w:r w:rsidR="00BE405E">
        <w:tab/>
      </w:r>
      <w:r w:rsidR="00BE405E">
        <w:tab/>
      </w:r>
      <w:r>
        <w:tab/>
      </w:r>
      <w:r w:rsidR="00410A48">
        <w:t>District 5 – Jeffery Washington</w:t>
      </w:r>
    </w:p>
    <w:p w14:paraId="603337BD" w14:textId="1F840AB3" w:rsidR="00D25845" w:rsidRDefault="007961CE" w:rsidP="00BE405E">
      <w:pPr>
        <w:jc w:val="both"/>
      </w:pPr>
      <w:r>
        <w:tab/>
      </w:r>
      <w:r w:rsidR="00236A34">
        <w:tab/>
      </w:r>
      <w:r w:rsidR="00667EAF">
        <w:t>District 3 – Jamie Grant</w:t>
      </w:r>
      <w:r w:rsidR="002A6633">
        <w:tab/>
      </w:r>
      <w:r w:rsidR="002A6633">
        <w:tab/>
      </w:r>
      <w:r w:rsidR="002A6633">
        <w:tab/>
      </w:r>
      <w:r w:rsidR="00410A48">
        <w:t>District 6 – Craig Inzer Jr.</w:t>
      </w:r>
    </w:p>
    <w:p w14:paraId="4761EDDA" w14:textId="77777777" w:rsidR="00293079" w:rsidRDefault="00293079" w:rsidP="00BE405E">
      <w:pPr>
        <w:jc w:val="both"/>
      </w:pPr>
    </w:p>
    <w:p w14:paraId="62E54EC9" w14:textId="279B4AE6" w:rsidR="00293079" w:rsidRDefault="00293079" w:rsidP="00BE405E">
      <w:pPr>
        <w:jc w:val="both"/>
      </w:pPr>
      <w:r>
        <w:tab/>
      </w:r>
      <w:r>
        <w:tab/>
      </w:r>
    </w:p>
    <w:p w14:paraId="3549F995" w14:textId="77777777" w:rsidR="002A6633" w:rsidRDefault="002A6633" w:rsidP="00BE405E">
      <w:pPr>
        <w:jc w:val="both"/>
      </w:pPr>
    </w:p>
    <w:p w14:paraId="4D5D5280" w14:textId="43BC3483" w:rsidR="003E6B04" w:rsidRDefault="00E218EB" w:rsidP="00914972">
      <w:pPr>
        <w:jc w:val="both"/>
        <w:rPr>
          <w:b/>
        </w:rPr>
      </w:pPr>
      <w:r w:rsidRPr="007713E2">
        <w:rPr>
          <w:b/>
          <w:u w:val="single"/>
        </w:rPr>
        <w:t>PUBLIC COMMENTS FROM CITIZENS</w:t>
      </w:r>
      <w:r w:rsidR="00E462A2">
        <w:rPr>
          <w:b/>
        </w:rPr>
        <w:t xml:space="preserve">: </w:t>
      </w:r>
    </w:p>
    <w:p w14:paraId="26374F19" w14:textId="32E22CD4" w:rsidR="007252B2" w:rsidRDefault="007252B2" w:rsidP="00914972">
      <w:pPr>
        <w:jc w:val="both"/>
        <w:rPr>
          <w:b/>
        </w:rPr>
      </w:pPr>
    </w:p>
    <w:p w14:paraId="513F1851" w14:textId="77777777" w:rsidR="007252B2"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t xml:space="preserve">Dr. Lana Bellew spoke to the commission today about the grants they wrote through the County Commission. The HYPE Program, MHAPS Program and Fatherhood Initiative Program thru the Children’s Trust Fund Grants. </w:t>
      </w:r>
      <w:r w:rsidRPr="00E676A7">
        <w:rPr>
          <w:rFonts w:ascii="Times New Roman" w:hAnsi="Times New Roman" w:cs="Times New Roman"/>
          <w:sz w:val="24"/>
          <w:szCs w:val="24"/>
        </w:rPr>
        <w:t xml:space="preserve">HYPE Program, heling youngsters through parenting education, gets referrals from DHR and other community agencies. They are required to have 75 clients by the end of September, they have already assisted 46.  MHAPS, </w:t>
      </w:r>
      <w:r w:rsidRPr="00E676A7">
        <w:rPr>
          <w:rFonts w:ascii="Times New Roman" w:hAnsi="Times New Roman" w:cs="Times New Roman"/>
          <w:color w:val="303030"/>
          <w:sz w:val="24"/>
          <w:szCs w:val="24"/>
          <w:shd w:val="clear" w:color="auto" w:fill="FFFFFF"/>
        </w:rPr>
        <w:t>Mental Health Advocacy for Parents</w:t>
      </w:r>
      <w:r w:rsidRPr="00E676A7">
        <w:rPr>
          <w:rFonts w:ascii="Times New Roman" w:hAnsi="Times New Roman" w:cs="Times New Roman"/>
          <w:sz w:val="24"/>
          <w:szCs w:val="24"/>
        </w:rPr>
        <w:t xml:space="preserve">, get referrals from the school districts and other agencies. They are required to have 70 clients by the end of September, currently they have already helped 51. </w:t>
      </w:r>
      <w:r>
        <w:rPr>
          <w:rFonts w:ascii="Times New Roman" w:hAnsi="Times New Roman" w:cs="Times New Roman"/>
          <w:sz w:val="24"/>
          <w:szCs w:val="24"/>
        </w:rPr>
        <w:t xml:space="preserve">Mr. Reddick through </w:t>
      </w:r>
      <w:r w:rsidRPr="00E676A7">
        <w:rPr>
          <w:rFonts w:ascii="Times New Roman" w:hAnsi="Times New Roman" w:cs="Times New Roman"/>
          <w:sz w:val="24"/>
          <w:szCs w:val="24"/>
        </w:rPr>
        <w:t>The Fatherhood Initiative is supposed to help 25 by the end of September, he has already helped 21</w:t>
      </w:r>
      <w:r>
        <w:rPr>
          <w:rFonts w:ascii="Times New Roman" w:hAnsi="Times New Roman" w:cs="Times New Roman"/>
          <w:sz w:val="24"/>
          <w:szCs w:val="24"/>
        </w:rPr>
        <w:t xml:space="preserve">. These grants are very successful. Last year they met 130% of their goal but it looks like this year they will exceed that. Dr Bellew appreciates for allowing them to write the grants through the county commission. </w:t>
      </w:r>
      <w:r w:rsidRPr="00E676A7">
        <w:rPr>
          <w:rFonts w:ascii="Times New Roman" w:hAnsi="Times New Roman" w:cs="Times New Roman"/>
          <w:sz w:val="24"/>
          <w:szCs w:val="24"/>
        </w:rPr>
        <w:t>April is Child Abuse Prevention Month and their event this year is Light up the City.</w:t>
      </w:r>
      <w:r>
        <w:rPr>
          <w:rFonts w:ascii="Times New Roman" w:hAnsi="Times New Roman" w:cs="Times New Roman"/>
          <w:sz w:val="24"/>
          <w:szCs w:val="24"/>
        </w:rPr>
        <w:t xml:space="preserve"> Rainbow City, Attalla and other municipalities will light up portions of roads with blue light lights to signify Child Abuse Prevention Month.  </w:t>
      </w:r>
    </w:p>
    <w:p w14:paraId="7C94B230" w14:textId="7E9D59E5" w:rsidR="007252B2"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t xml:space="preserve">Scott Hassell is appreciative of the programs they offer.  It is so convenient to refer someone to their program since their offices are also in the courthouse. To support them he pledges to purchase 300 lightbulbs and he challenges the Commissioners to do the same.  They plan to give the lightbulbs to those who cannot afford them.  </w:t>
      </w:r>
    </w:p>
    <w:p w14:paraId="29DE8414" w14:textId="7D787C9D" w:rsidR="007252B2" w:rsidRDefault="007252B2" w:rsidP="00914972">
      <w:pPr>
        <w:jc w:val="both"/>
      </w:pPr>
    </w:p>
    <w:p w14:paraId="6999B392" w14:textId="77777777" w:rsidR="007252B2"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t xml:space="preserve">Tina with Greater Gadsden Tourism was here today.  We have a lot of events going on right now in the county.  Their monthly e-newsletter is sent out to thousands of visitors and a weekly update for all their lodging partners (campgrounds, hotels) with events. </w:t>
      </w:r>
    </w:p>
    <w:p w14:paraId="03D30700" w14:textId="77777777" w:rsidR="00293079" w:rsidRDefault="00293079" w:rsidP="00945900">
      <w:pPr>
        <w:jc w:val="both"/>
      </w:pPr>
    </w:p>
    <w:p w14:paraId="003093E2" w14:textId="3B135762" w:rsidR="00945900" w:rsidRPr="007713E2" w:rsidRDefault="00945900" w:rsidP="00945900">
      <w:pPr>
        <w:jc w:val="both"/>
      </w:pPr>
      <w:r w:rsidRPr="007713E2">
        <w:t xml:space="preserve">Upon motion of Commissioner </w:t>
      </w:r>
      <w:r w:rsidR="00BF5B9D">
        <w:t>Inzer</w:t>
      </w:r>
      <w:r w:rsidR="00296EC0">
        <w:t>,</w:t>
      </w:r>
      <w:r w:rsidRPr="007713E2">
        <w:t xml:space="preserve"> seconded by Commissioner </w:t>
      </w:r>
      <w:r w:rsidR="00DC4BA7">
        <w:t>Ramsey</w:t>
      </w:r>
      <w:r w:rsidR="001C1444">
        <w:t>,</w:t>
      </w:r>
      <w:r w:rsidRPr="007713E2">
        <w:t xml:space="preserve"> with all other members voting “yes”, the following resolution was adopted:  </w:t>
      </w:r>
    </w:p>
    <w:p w14:paraId="62A5E47F" w14:textId="77777777" w:rsidR="00945900" w:rsidRPr="007713E2" w:rsidRDefault="00945900" w:rsidP="00945900">
      <w:pPr>
        <w:jc w:val="both"/>
        <w:rPr>
          <w:b/>
        </w:rPr>
      </w:pPr>
    </w:p>
    <w:p w14:paraId="113BBA1A" w14:textId="77777777" w:rsidR="00945900" w:rsidRPr="007713E2" w:rsidRDefault="00945900" w:rsidP="00945900">
      <w:pPr>
        <w:tabs>
          <w:tab w:val="left" w:pos="720"/>
        </w:tabs>
        <w:jc w:val="both"/>
      </w:pPr>
      <w:r w:rsidRPr="007713E2">
        <w:rPr>
          <w:b/>
        </w:rPr>
        <w:t>BE IT RESOLVED BY THE ETOWAH COUNTY COMMISSION</w:t>
      </w:r>
      <w:r w:rsidRPr="007713E2">
        <w:t xml:space="preserve">: That the following item was approved: </w:t>
      </w:r>
    </w:p>
    <w:p w14:paraId="3B5F30C4" w14:textId="77777777" w:rsidR="00945900" w:rsidRPr="007713E2" w:rsidRDefault="00945900" w:rsidP="00945900">
      <w:pPr>
        <w:tabs>
          <w:tab w:val="left" w:pos="720"/>
        </w:tabs>
        <w:jc w:val="both"/>
      </w:pPr>
    </w:p>
    <w:p w14:paraId="4DDEA751" w14:textId="4A3FBEF7" w:rsidR="00945900" w:rsidRPr="007713E2" w:rsidRDefault="00945900" w:rsidP="00945900">
      <w:pPr>
        <w:contextualSpacing/>
        <w:rPr>
          <w:rFonts w:eastAsiaTheme="minorHAnsi"/>
          <w:b/>
        </w:rPr>
      </w:pPr>
      <w:r w:rsidRPr="007713E2">
        <w:rPr>
          <w:rFonts w:eastAsiaTheme="minorHAnsi"/>
        </w:rPr>
        <w:t xml:space="preserve">To recess in order to have a Work Session at </w:t>
      </w:r>
      <w:r w:rsidR="00211107" w:rsidRPr="007713E2">
        <w:rPr>
          <w:rFonts w:eastAsiaTheme="minorHAnsi"/>
        </w:rPr>
        <w:t>9:</w:t>
      </w:r>
      <w:r w:rsidR="00DC4BA7">
        <w:rPr>
          <w:rFonts w:eastAsiaTheme="minorHAnsi"/>
        </w:rPr>
        <w:t>14</w:t>
      </w:r>
      <w:r w:rsidRPr="007713E2">
        <w:rPr>
          <w:rFonts w:eastAsiaTheme="minorHAnsi"/>
        </w:rPr>
        <w:t xml:space="preserve"> am. </w:t>
      </w:r>
    </w:p>
    <w:p w14:paraId="71C5BFA4" w14:textId="77777777" w:rsidR="00945900" w:rsidRPr="007713E2" w:rsidRDefault="00945900" w:rsidP="00945900">
      <w:pPr>
        <w:jc w:val="both"/>
      </w:pPr>
    </w:p>
    <w:p w14:paraId="4A55E206" w14:textId="018EFDC1" w:rsidR="00945900" w:rsidRPr="007713E2" w:rsidRDefault="00945900" w:rsidP="00945900">
      <w:pPr>
        <w:jc w:val="both"/>
        <w:rPr>
          <w:b/>
        </w:rPr>
      </w:pPr>
      <w:bookmarkStart w:id="1" w:name="_Hlk174362781"/>
      <w:r w:rsidRPr="007713E2">
        <w:rPr>
          <w:b/>
        </w:rPr>
        <w:t xml:space="preserve">PASSED AND ADOPTED THIS </w:t>
      </w:r>
      <w:r w:rsidR="000C4C13">
        <w:rPr>
          <w:b/>
        </w:rPr>
        <w:t>1</w:t>
      </w:r>
      <w:r w:rsidR="000C4C13" w:rsidRPr="000C4C13">
        <w:rPr>
          <w:b/>
          <w:vertAlign w:val="superscript"/>
        </w:rPr>
        <w:t>st</w:t>
      </w:r>
      <w:r w:rsidR="00504440">
        <w:rPr>
          <w:b/>
        </w:rPr>
        <w:t xml:space="preserve"> DAY OF </w:t>
      </w:r>
      <w:r w:rsidR="00667EAF">
        <w:rPr>
          <w:b/>
        </w:rPr>
        <w:t>APRIL</w:t>
      </w:r>
      <w:r w:rsidR="00504440">
        <w:rPr>
          <w:b/>
        </w:rPr>
        <w:t>, 2025</w:t>
      </w:r>
      <w:r w:rsidR="00594A68">
        <w:rPr>
          <w:b/>
        </w:rPr>
        <w:t>.</w:t>
      </w:r>
    </w:p>
    <w:bookmarkEnd w:id="1"/>
    <w:p w14:paraId="5BCCEC4D" w14:textId="77777777" w:rsidR="00945900" w:rsidRPr="007713E2" w:rsidRDefault="00945900" w:rsidP="00945900">
      <w:pPr>
        <w:jc w:val="both"/>
        <w:rPr>
          <w:b/>
        </w:rPr>
      </w:pPr>
    </w:p>
    <w:p w14:paraId="5F9223EE" w14:textId="4E627BC5" w:rsidR="00945900" w:rsidRPr="007713E2" w:rsidRDefault="00945900" w:rsidP="00945900">
      <w:pPr>
        <w:jc w:val="both"/>
      </w:pPr>
      <w:r w:rsidRPr="007713E2">
        <w:t>Upon motion of Commissioner</w:t>
      </w:r>
      <w:r w:rsidR="00BF5B9D">
        <w:t xml:space="preserve"> Ramsey</w:t>
      </w:r>
      <w:r w:rsidR="00E25064">
        <w:t xml:space="preserve">, </w:t>
      </w:r>
      <w:r w:rsidRPr="007713E2">
        <w:t xml:space="preserve">seconded by Commissioner </w:t>
      </w:r>
      <w:r w:rsidR="00EA0B73">
        <w:t>Johnny Grant</w:t>
      </w:r>
      <w:r w:rsidR="009323D0">
        <w:t xml:space="preserve">, </w:t>
      </w:r>
      <w:r w:rsidR="009323D0" w:rsidRPr="007713E2">
        <w:t>with</w:t>
      </w:r>
      <w:r w:rsidRPr="007713E2">
        <w:t xml:space="preserve"> all other members voting “yes”, the following resolution was adopted:</w:t>
      </w:r>
    </w:p>
    <w:p w14:paraId="04795920" w14:textId="77777777" w:rsidR="00945900" w:rsidRPr="007713E2" w:rsidRDefault="00945900" w:rsidP="00945900">
      <w:pPr>
        <w:jc w:val="both"/>
        <w:rPr>
          <w:b/>
        </w:rPr>
      </w:pPr>
    </w:p>
    <w:p w14:paraId="3E5CD72C" w14:textId="77777777" w:rsidR="00945900" w:rsidRPr="007713E2" w:rsidRDefault="00945900" w:rsidP="00945900">
      <w:pPr>
        <w:tabs>
          <w:tab w:val="left" w:pos="720"/>
        </w:tabs>
        <w:jc w:val="both"/>
      </w:pPr>
      <w:r w:rsidRPr="007713E2">
        <w:rPr>
          <w:b/>
        </w:rPr>
        <w:t>BE IT RESOLVED BY THE ETOWAH COUNTY COMMISSION</w:t>
      </w:r>
      <w:r w:rsidRPr="007713E2">
        <w:t xml:space="preserve">: That the following item was approved: </w:t>
      </w:r>
    </w:p>
    <w:p w14:paraId="0AB795D2" w14:textId="77777777" w:rsidR="00945900" w:rsidRPr="007713E2" w:rsidRDefault="00945900" w:rsidP="00945900">
      <w:pPr>
        <w:tabs>
          <w:tab w:val="left" w:pos="720"/>
        </w:tabs>
        <w:jc w:val="both"/>
      </w:pPr>
    </w:p>
    <w:p w14:paraId="3FFB3CCE" w14:textId="23A7AA11" w:rsidR="00945900" w:rsidRPr="007713E2" w:rsidRDefault="00945900" w:rsidP="00945900">
      <w:pPr>
        <w:contextualSpacing/>
        <w:rPr>
          <w:rFonts w:eastAsiaTheme="minorHAnsi"/>
          <w:b/>
        </w:rPr>
      </w:pPr>
      <w:r w:rsidRPr="007713E2">
        <w:rPr>
          <w:rFonts w:eastAsiaTheme="minorHAnsi"/>
        </w:rPr>
        <w:t xml:space="preserve">To call the Etowah County Commission Meeting back to order at </w:t>
      </w:r>
      <w:r w:rsidR="004F0FC2">
        <w:rPr>
          <w:rFonts w:eastAsiaTheme="minorHAnsi"/>
        </w:rPr>
        <w:t>9:</w:t>
      </w:r>
      <w:r w:rsidR="00DC4BA7">
        <w:rPr>
          <w:rFonts w:eastAsiaTheme="minorHAnsi"/>
        </w:rPr>
        <w:t>50</w:t>
      </w:r>
      <w:r w:rsidR="00021529">
        <w:rPr>
          <w:rFonts w:eastAsiaTheme="minorHAnsi"/>
        </w:rPr>
        <w:t xml:space="preserve"> am. </w:t>
      </w:r>
      <w:r w:rsidRPr="007713E2">
        <w:rPr>
          <w:rFonts w:eastAsiaTheme="minorHAnsi"/>
        </w:rPr>
        <w:t xml:space="preserve"> </w:t>
      </w:r>
    </w:p>
    <w:p w14:paraId="2458886C" w14:textId="77777777" w:rsidR="00945900" w:rsidRPr="007713E2" w:rsidRDefault="00945900" w:rsidP="00945900">
      <w:pPr>
        <w:jc w:val="both"/>
      </w:pPr>
    </w:p>
    <w:p w14:paraId="643AECEF" w14:textId="3C1A45A2" w:rsidR="002B143E" w:rsidRPr="007713E2" w:rsidRDefault="002B143E" w:rsidP="002B143E">
      <w:pPr>
        <w:jc w:val="both"/>
        <w:rPr>
          <w:b/>
        </w:rPr>
      </w:pPr>
      <w:r w:rsidRPr="007713E2">
        <w:rPr>
          <w:b/>
        </w:rPr>
        <w:t xml:space="preserve">PASSED AND ADOPTED THIS </w:t>
      </w:r>
      <w:r w:rsidR="000C4C13">
        <w:rPr>
          <w:b/>
        </w:rPr>
        <w:t>1</w:t>
      </w:r>
      <w:r w:rsidR="000C4C13" w:rsidRPr="000C4C13">
        <w:rPr>
          <w:b/>
          <w:vertAlign w:val="superscript"/>
        </w:rPr>
        <w:t>st</w:t>
      </w:r>
      <w:r w:rsidR="000C4C13">
        <w:rPr>
          <w:b/>
        </w:rPr>
        <w:t xml:space="preserve"> </w:t>
      </w:r>
      <w:r w:rsidR="00504440">
        <w:rPr>
          <w:b/>
        </w:rPr>
        <w:t xml:space="preserve">DAY OF </w:t>
      </w:r>
      <w:r w:rsidR="00667EAF">
        <w:rPr>
          <w:b/>
        </w:rPr>
        <w:t>APRIL</w:t>
      </w:r>
      <w:r w:rsidR="00504440">
        <w:rPr>
          <w:b/>
        </w:rPr>
        <w:t>, 2025</w:t>
      </w:r>
      <w:r>
        <w:rPr>
          <w:b/>
        </w:rPr>
        <w:t>.</w:t>
      </w:r>
    </w:p>
    <w:p w14:paraId="4AC44728" w14:textId="01E3EC9A" w:rsidR="00723709" w:rsidRDefault="00723709" w:rsidP="00723709">
      <w:pPr>
        <w:jc w:val="both"/>
        <w:rPr>
          <w:b/>
        </w:rPr>
      </w:pPr>
    </w:p>
    <w:p w14:paraId="1692BBA3" w14:textId="524D4981" w:rsidR="00F07D08" w:rsidRDefault="008A5EE0" w:rsidP="008A5EE0">
      <w:pPr>
        <w:ind w:left="720" w:hanging="720"/>
        <w:contextualSpacing/>
        <w:rPr>
          <w:rFonts w:eastAsiaTheme="minorHAnsi"/>
          <w:b/>
        </w:rPr>
      </w:pPr>
      <w:r w:rsidRPr="007713E2">
        <w:rPr>
          <w:rFonts w:eastAsiaTheme="minorHAnsi"/>
          <w:b/>
          <w:u w:val="single"/>
        </w:rPr>
        <w:t>OLD BUSINESS</w:t>
      </w:r>
      <w:r w:rsidRPr="007713E2">
        <w:rPr>
          <w:rFonts w:eastAsiaTheme="minorHAnsi"/>
          <w:b/>
        </w:rPr>
        <w:t>:</w:t>
      </w:r>
      <w:r w:rsidR="0094267E" w:rsidRPr="007713E2">
        <w:rPr>
          <w:rFonts w:eastAsiaTheme="minorHAnsi"/>
          <w:b/>
        </w:rPr>
        <w:t xml:space="preserve"> </w:t>
      </w:r>
      <w:r w:rsidR="00633235">
        <w:rPr>
          <w:rFonts w:eastAsiaTheme="minorHAnsi"/>
          <w:b/>
        </w:rPr>
        <w:t xml:space="preserve"> </w:t>
      </w:r>
      <w:r w:rsidR="002948FA" w:rsidRPr="00021529">
        <w:rPr>
          <w:rFonts w:eastAsiaTheme="minorHAnsi"/>
          <w:bCs/>
        </w:rPr>
        <w:t>None.</w:t>
      </w:r>
    </w:p>
    <w:p w14:paraId="14E0D865" w14:textId="77777777" w:rsidR="00DB103E" w:rsidRPr="007713E2" w:rsidRDefault="00DB103E" w:rsidP="00DB103E">
      <w:pPr>
        <w:ind w:left="720" w:hanging="720"/>
        <w:contextualSpacing/>
        <w:rPr>
          <w:u w:val="single"/>
        </w:rPr>
      </w:pPr>
    </w:p>
    <w:p w14:paraId="10DA566A" w14:textId="69804792" w:rsidR="00DB103E" w:rsidRPr="007713E2" w:rsidRDefault="00DB103E" w:rsidP="00DB103E">
      <w:pPr>
        <w:ind w:left="90"/>
        <w:contextualSpacing/>
        <w:rPr>
          <w:rFonts w:eastAsiaTheme="minorHAnsi"/>
        </w:rPr>
      </w:pPr>
      <w:r w:rsidRPr="007713E2">
        <w:rPr>
          <w:rFonts w:eastAsiaTheme="minorHAnsi"/>
        </w:rPr>
        <w:t>Upon motion of Commissioner</w:t>
      </w:r>
      <w:r>
        <w:rPr>
          <w:rFonts w:eastAsiaTheme="minorHAnsi"/>
        </w:rPr>
        <w:t xml:space="preserve"> </w:t>
      </w:r>
      <w:r w:rsidR="00DC4BA7">
        <w:rPr>
          <w:rFonts w:eastAsiaTheme="minorHAnsi"/>
        </w:rPr>
        <w:t>Jamie Grant</w:t>
      </w:r>
      <w:r>
        <w:rPr>
          <w:rFonts w:eastAsiaTheme="minorHAnsi"/>
        </w:rPr>
        <w:t>,</w:t>
      </w:r>
      <w:r w:rsidRPr="007713E2">
        <w:rPr>
          <w:rFonts w:eastAsiaTheme="minorHAnsi"/>
        </w:rPr>
        <w:t xml:space="preserve"> </w:t>
      </w:r>
      <w:r>
        <w:rPr>
          <w:rFonts w:eastAsiaTheme="minorHAnsi"/>
        </w:rPr>
        <w:t xml:space="preserve">seconded by Commissioner </w:t>
      </w:r>
      <w:r w:rsidR="00BF5B9D">
        <w:rPr>
          <w:rFonts w:eastAsiaTheme="minorHAnsi"/>
        </w:rPr>
        <w:t>Ramsey</w:t>
      </w:r>
      <w:r>
        <w:rPr>
          <w:rFonts w:eastAsiaTheme="minorHAnsi"/>
        </w:rPr>
        <w:t xml:space="preserve">, </w:t>
      </w:r>
      <w:r w:rsidRPr="007713E2">
        <w:rPr>
          <w:rFonts w:eastAsiaTheme="minorHAnsi"/>
        </w:rPr>
        <w:t xml:space="preserve">with all other members present voting “yes”, the following resolution was passed and adopted: </w:t>
      </w:r>
    </w:p>
    <w:p w14:paraId="30106112" w14:textId="77777777" w:rsidR="00DB103E" w:rsidRDefault="00DB103E" w:rsidP="007726B1">
      <w:pPr>
        <w:ind w:left="720" w:hanging="720"/>
        <w:contextualSpacing/>
        <w:rPr>
          <w:b/>
          <w:u w:val="single"/>
        </w:rPr>
      </w:pPr>
    </w:p>
    <w:p w14:paraId="31935061" w14:textId="34B21D07" w:rsidR="0054649F" w:rsidRPr="007713E2" w:rsidRDefault="007726B1" w:rsidP="007726B1">
      <w:pPr>
        <w:ind w:left="720" w:hanging="720"/>
        <w:contextualSpacing/>
        <w:rPr>
          <w:u w:val="single"/>
        </w:rPr>
      </w:pPr>
      <w:r w:rsidRPr="007713E2">
        <w:rPr>
          <w:b/>
          <w:u w:val="single"/>
        </w:rPr>
        <w:t>CONSENT AGENDA</w:t>
      </w:r>
      <w:r w:rsidR="00E46145" w:rsidRPr="007713E2">
        <w:rPr>
          <w:u w:val="single"/>
        </w:rPr>
        <w:t>:</w:t>
      </w:r>
    </w:p>
    <w:p w14:paraId="7B7F6510" w14:textId="64374506" w:rsidR="00211107" w:rsidRPr="007713E2" w:rsidRDefault="00211107" w:rsidP="007726B1">
      <w:pPr>
        <w:ind w:left="720" w:hanging="720"/>
        <w:contextualSpacing/>
        <w:rPr>
          <w:u w:val="single"/>
        </w:rPr>
      </w:pPr>
    </w:p>
    <w:p w14:paraId="325264F2" w14:textId="200A1790" w:rsidR="005449D5" w:rsidRDefault="005449D5" w:rsidP="005449D5">
      <w:pPr>
        <w:ind w:left="90"/>
        <w:contextualSpacing/>
        <w:rPr>
          <w:rFonts w:eastAsiaTheme="minorHAnsi"/>
        </w:rPr>
      </w:pPr>
      <w:r w:rsidRPr="007713E2">
        <w:rPr>
          <w:rFonts w:eastAsiaTheme="minorHAnsi"/>
          <w:b/>
        </w:rPr>
        <w:t>BE IT RESOLVED BY THE ETOWAH COUNTY COMMISSION</w:t>
      </w:r>
      <w:r w:rsidRPr="007713E2">
        <w:rPr>
          <w:rFonts w:eastAsiaTheme="minorHAnsi"/>
        </w:rPr>
        <w:t xml:space="preserve">: That the following items on the Consent Agenda were approved as presented:  </w:t>
      </w:r>
    </w:p>
    <w:p w14:paraId="3E36B944" w14:textId="546E4A42" w:rsidR="001E3FC3" w:rsidRDefault="001E3FC3" w:rsidP="005449D5">
      <w:pPr>
        <w:ind w:left="90"/>
        <w:contextualSpacing/>
        <w:rPr>
          <w:rFonts w:eastAsiaTheme="minorHAnsi"/>
        </w:rPr>
      </w:pPr>
    </w:p>
    <w:p w14:paraId="370D9F38" w14:textId="18F9207D" w:rsidR="002F2351" w:rsidRDefault="002F2351" w:rsidP="005449D5">
      <w:pPr>
        <w:ind w:left="90"/>
        <w:contextualSpacing/>
        <w:rPr>
          <w:rFonts w:eastAsiaTheme="minorHAnsi"/>
        </w:rPr>
      </w:pPr>
      <w:r w:rsidRPr="007713E2">
        <w:rPr>
          <w:rFonts w:eastAsiaTheme="minorHAnsi"/>
          <w:b/>
        </w:rPr>
        <w:t>CONSENT AGENDA</w:t>
      </w:r>
      <w:r w:rsidRPr="007713E2">
        <w:rPr>
          <w:rFonts w:eastAsiaTheme="minorHAnsi"/>
        </w:rPr>
        <w:t xml:space="preserve">: All items designated as “Consent” are considered to be routine and non-controversial and will be approved by one motion.  No separate discussion of these items will be permitted unless a </w:t>
      </w:r>
      <w:r w:rsidR="00232148" w:rsidRPr="007713E2">
        <w:rPr>
          <w:rFonts w:eastAsiaTheme="minorHAnsi"/>
        </w:rPr>
        <w:t>commissioner</w:t>
      </w:r>
      <w:r w:rsidRPr="007713E2">
        <w:rPr>
          <w:rFonts w:eastAsiaTheme="minorHAnsi"/>
        </w:rPr>
        <w:t xml:space="preserve"> so requests.  If so, such item(s) will revert to New Business</w:t>
      </w:r>
      <w:r w:rsidR="00831D07" w:rsidRPr="007713E2">
        <w:rPr>
          <w:rFonts w:eastAsiaTheme="minorHAnsi"/>
        </w:rPr>
        <w:t>.</w:t>
      </w:r>
    </w:p>
    <w:p w14:paraId="28602D9C" w14:textId="0CC2771E" w:rsidR="004F1CCC" w:rsidRDefault="004F1CCC" w:rsidP="005449D5">
      <w:pPr>
        <w:ind w:left="90"/>
        <w:contextualSpacing/>
        <w:rPr>
          <w:rFonts w:eastAsiaTheme="minorHAnsi"/>
        </w:rPr>
      </w:pPr>
    </w:p>
    <w:p w14:paraId="7BEA86E0" w14:textId="31824135" w:rsidR="007C1B04" w:rsidRPr="00C6590D" w:rsidRDefault="007C1B04" w:rsidP="007C1B04">
      <w:pPr>
        <w:pStyle w:val="ListParagraph"/>
        <w:numPr>
          <w:ilvl w:val="0"/>
          <w:numId w:val="40"/>
        </w:numPr>
        <w:spacing w:after="160" w:line="259" w:lineRule="auto"/>
        <w:contextualSpacing w:val="0"/>
        <w:rPr>
          <w:b/>
          <w:bCs/>
          <w:szCs w:val="24"/>
        </w:rPr>
      </w:pPr>
      <w:bookmarkStart w:id="2" w:name="_Hlk182831826"/>
      <w:r w:rsidRPr="00F8036B">
        <w:rPr>
          <w:szCs w:val="24"/>
        </w:rPr>
        <w:t xml:space="preserve">That the minutes of the Regular Meeting(s) dated </w:t>
      </w:r>
      <w:r w:rsidR="00667EAF">
        <w:rPr>
          <w:szCs w:val="24"/>
        </w:rPr>
        <w:t>March</w:t>
      </w:r>
      <w:r w:rsidR="008E31DE">
        <w:rPr>
          <w:szCs w:val="24"/>
        </w:rPr>
        <w:t xml:space="preserve"> 1</w:t>
      </w:r>
      <w:r w:rsidR="00667EAF">
        <w:rPr>
          <w:szCs w:val="24"/>
        </w:rPr>
        <w:t>8</w:t>
      </w:r>
      <w:r w:rsidR="008E31DE">
        <w:rPr>
          <w:szCs w:val="24"/>
        </w:rPr>
        <w:t>, 2025</w:t>
      </w:r>
      <w:r w:rsidRPr="00F8036B">
        <w:rPr>
          <w:szCs w:val="24"/>
        </w:rPr>
        <w:t xml:space="preserve"> of the Etowah </w:t>
      </w:r>
      <w:r w:rsidRPr="00C6590D">
        <w:rPr>
          <w:szCs w:val="24"/>
        </w:rPr>
        <w:t>County Commission be, and the same are hereby, approved as written.</w:t>
      </w:r>
    </w:p>
    <w:p w14:paraId="6F4537A2" w14:textId="4770AACD" w:rsidR="007C1B04" w:rsidRDefault="007C1B04" w:rsidP="007C1B04">
      <w:pPr>
        <w:pStyle w:val="ListParagraph"/>
        <w:numPr>
          <w:ilvl w:val="0"/>
          <w:numId w:val="40"/>
        </w:numPr>
        <w:spacing w:after="160" w:line="259" w:lineRule="auto"/>
        <w:contextualSpacing w:val="0"/>
        <w:rPr>
          <w:szCs w:val="24"/>
        </w:rPr>
      </w:pPr>
      <w:r w:rsidRPr="00C6590D">
        <w:rPr>
          <w:szCs w:val="24"/>
        </w:rPr>
        <w:t xml:space="preserve">The proposed Agenda for </w:t>
      </w:r>
      <w:r w:rsidR="00667EAF">
        <w:rPr>
          <w:szCs w:val="24"/>
        </w:rPr>
        <w:t>April</w:t>
      </w:r>
      <w:r w:rsidRPr="00C6590D">
        <w:rPr>
          <w:szCs w:val="24"/>
        </w:rPr>
        <w:t xml:space="preserve"> 1, 2025. </w:t>
      </w:r>
    </w:p>
    <w:p w14:paraId="4CCF7FE9" w14:textId="77777777" w:rsidR="00DC4BA7" w:rsidRDefault="00DC4BA7" w:rsidP="00DC4BA7">
      <w:pPr>
        <w:pStyle w:val="ListParagraph"/>
        <w:numPr>
          <w:ilvl w:val="0"/>
          <w:numId w:val="40"/>
        </w:numPr>
        <w:spacing w:after="160" w:line="259" w:lineRule="auto"/>
        <w:contextualSpacing w:val="0"/>
        <w:rPr>
          <w:szCs w:val="24"/>
        </w:rPr>
      </w:pPr>
      <w:r>
        <w:rPr>
          <w:szCs w:val="24"/>
        </w:rPr>
        <w:lastRenderedPageBreak/>
        <w:t xml:space="preserve">To approve the request of Gracie Griggs, Animal Shelter Manager, to promote Chris Dotson to Animal Control Officer, effective April 2, 2025.  This is a promotion and replacement to be paid from the Animal Control / Shelter General Fund, at an hourly rate of $15.36.  </w:t>
      </w:r>
    </w:p>
    <w:p w14:paraId="4F6ADCB1" w14:textId="60DBD5F4" w:rsidR="00DC4BA7" w:rsidRDefault="00DC4BA7" w:rsidP="00DC4BA7">
      <w:pPr>
        <w:pStyle w:val="ListParagraph"/>
        <w:numPr>
          <w:ilvl w:val="0"/>
          <w:numId w:val="40"/>
        </w:numPr>
        <w:spacing w:after="160" w:line="259" w:lineRule="auto"/>
        <w:contextualSpacing w:val="0"/>
        <w:rPr>
          <w:szCs w:val="24"/>
        </w:rPr>
      </w:pPr>
      <w:r>
        <w:rPr>
          <w:szCs w:val="24"/>
        </w:rPr>
        <w:t>To approve the request of Robert Nail, County Engineer, to hire Trevor Johnson as a Heavy Equipment Operator, effective April 7, 2025. This is a promotion and replacement to be paid from the Gas Tax Fund, at an hourly rate of $17.37.</w:t>
      </w:r>
    </w:p>
    <w:p w14:paraId="6CABDD03" w14:textId="77777777" w:rsidR="00DC4BA7" w:rsidRDefault="00DC4BA7" w:rsidP="00DC4BA7">
      <w:pPr>
        <w:pStyle w:val="ListParagraph"/>
        <w:spacing w:after="160" w:line="259" w:lineRule="auto"/>
        <w:ind w:left="1080"/>
        <w:contextualSpacing w:val="0"/>
        <w:rPr>
          <w:szCs w:val="24"/>
        </w:rPr>
      </w:pPr>
    </w:p>
    <w:p w14:paraId="7E56E0CF" w14:textId="6DA824D7" w:rsidR="00A70F89" w:rsidRDefault="00A70F89" w:rsidP="00A70F89">
      <w:pPr>
        <w:jc w:val="both"/>
        <w:rPr>
          <w:b/>
        </w:rPr>
      </w:pPr>
      <w:r w:rsidRPr="007713E2">
        <w:rPr>
          <w:b/>
        </w:rPr>
        <w:t xml:space="preserve">PASSED AND ADOPTED THIS </w:t>
      </w:r>
      <w:r w:rsidR="000C4C13">
        <w:rPr>
          <w:b/>
        </w:rPr>
        <w:t>1</w:t>
      </w:r>
      <w:r w:rsidR="000C4C13" w:rsidRPr="000C4C13">
        <w:rPr>
          <w:b/>
          <w:vertAlign w:val="superscript"/>
        </w:rPr>
        <w:t>st</w:t>
      </w:r>
      <w:r w:rsidR="000C4C13">
        <w:rPr>
          <w:b/>
        </w:rPr>
        <w:t xml:space="preserve"> </w:t>
      </w:r>
      <w:r w:rsidR="00504440">
        <w:rPr>
          <w:b/>
        </w:rPr>
        <w:t xml:space="preserve">DAY OF </w:t>
      </w:r>
      <w:r w:rsidR="00667EAF">
        <w:rPr>
          <w:b/>
        </w:rPr>
        <w:t>APRIL</w:t>
      </w:r>
      <w:r w:rsidR="00504440">
        <w:rPr>
          <w:b/>
        </w:rPr>
        <w:t>, 2025</w:t>
      </w:r>
      <w:r>
        <w:rPr>
          <w:b/>
        </w:rPr>
        <w:t>.</w:t>
      </w:r>
    </w:p>
    <w:p w14:paraId="6D79FAFC" w14:textId="6CD32C1B" w:rsidR="007F6E26" w:rsidRDefault="007F6E26" w:rsidP="007F6E26">
      <w:pPr>
        <w:jc w:val="both"/>
        <w:rPr>
          <w:bCs/>
        </w:rPr>
      </w:pPr>
    </w:p>
    <w:bookmarkEnd w:id="2"/>
    <w:p w14:paraId="510C828B" w14:textId="18777C13" w:rsidR="001A115A" w:rsidRDefault="00802D9B" w:rsidP="00C27317">
      <w:pPr>
        <w:jc w:val="both"/>
      </w:pPr>
      <w:r w:rsidRPr="007713E2">
        <w:rPr>
          <w:b/>
          <w:u w:val="single"/>
        </w:rPr>
        <w:t>NEW BUSINESS:</w:t>
      </w:r>
      <w:r w:rsidRPr="007713E2">
        <w:t xml:space="preserve">  </w:t>
      </w:r>
    </w:p>
    <w:p w14:paraId="6EAA6C09" w14:textId="075C72DB" w:rsidR="00E03E84" w:rsidRDefault="00E03E84" w:rsidP="000879AE">
      <w:pPr>
        <w:contextualSpacing/>
      </w:pPr>
    </w:p>
    <w:p w14:paraId="17E78066" w14:textId="461484A7" w:rsidR="00A70F89" w:rsidRDefault="00A70F89" w:rsidP="000879AE">
      <w:pPr>
        <w:contextualSpacing/>
      </w:pPr>
      <w:r>
        <w:t xml:space="preserve">A motion was made by Commissioner </w:t>
      </w:r>
      <w:r w:rsidR="00886C61">
        <w:t>Jamie Grant</w:t>
      </w:r>
      <w:r>
        <w:t xml:space="preserve">, seconded by Commissioner </w:t>
      </w:r>
      <w:r w:rsidR="00EA0B73">
        <w:t>Ramsey</w:t>
      </w:r>
      <w:r>
        <w:t xml:space="preserve">, with all other members present voting “yes”, </w:t>
      </w:r>
      <w:r w:rsidR="00100A73">
        <w:t>the following resolution was passed and adopted:</w:t>
      </w:r>
    </w:p>
    <w:p w14:paraId="233BFE78" w14:textId="77777777" w:rsidR="00A70F89" w:rsidRDefault="00A70F89" w:rsidP="000879AE">
      <w:pPr>
        <w:contextualSpacing/>
        <w:rPr>
          <w:b/>
        </w:rPr>
      </w:pPr>
    </w:p>
    <w:p w14:paraId="31C66B31" w14:textId="39407403" w:rsidR="000879AE" w:rsidRDefault="000879AE" w:rsidP="000879AE">
      <w:pPr>
        <w:contextualSpacing/>
      </w:pPr>
      <w:r w:rsidRPr="007713E2">
        <w:rPr>
          <w:b/>
        </w:rPr>
        <w:t>BE IT RESOLVED BY THE ETOWAH COUNTY COMMISSION</w:t>
      </w:r>
      <w:r w:rsidRPr="007713E2">
        <w:t xml:space="preserve">: That the following </w:t>
      </w:r>
      <w:r w:rsidR="00A70F89">
        <w:t>resolution</w:t>
      </w:r>
      <w:r w:rsidR="00762F8F">
        <w:t>s</w:t>
      </w:r>
      <w:r w:rsidR="00A70F89">
        <w:t xml:space="preserve"> were passed and adopted:</w:t>
      </w:r>
    </w:p>
    <w:p w14:paraId="68D14BAB" w14:textId="4050E0F9" w:rsidR="00240D44" w:rsidRDefault="00240D44" w:rsidP="000879AE">
      <w:pPr>
        <w:contextualSpacing/>
      </w:pPr>
    </w:p>
    <w:p w14:paraId="10D334C8" w14:textId="79B321D0" w:rsidR="00623D10" w:rsidRDefault="00886C61" w:rsidP="004707DF">
      <w:pPr>
        <w:jc w:val="both"/>
        <w:rPr>
          <w:bCs/>
        </w:rPr>
      </w:pPr>
      <w:r>
        <w:rPr>
          <w:bCs/>
        </w:rPr>
        <w:t xml:space="preserve">To approve the new and unclassified job position of Assistant Shelter Manager and Animal Control Officer, as previously approved by the Etowah County Personnel Board. This change will be funded using an existing, vacant position, so the total number of full-time positions will not increase. </w:t>
      </w:r>
    </w:p>
    <w:p w14:paraId="6825349A" w14:textId="77777777" w:rsidR="00886C61" w:rsidRPr="00886C61" w:rsidRDefault="00886C61" w:rsidP="004707DF">
      <w:pPr>
        <w:jc w:val="both"/>
        <w:rPr>
          <w:bCs/>
        </w:rPr>
      </w:pPr>
    </w:p>
    <w:p w14:paraId="5F9BAF26" w14:textId="02F05278" w:rsidR="004707DF" w:rsidRDefault="004707DF" w:rsidP="004707DF">
      <w:pPr>
        <w:jc w:val="both"/>
        <w:rPr>
          <w:b/>
        </w:rPr>
      </w:pPr>
      <w:r w:rsidRPr="007713E2">
        <w:rPr>
          <w:b/>
        </w:rPr>
        <w:t xml:space="preserve">PASSED AND ADOPTED THIS </w:t>
      </w:r>
      <w:r w:rsidR="000C4C13">
        <w:rPr>
          <w:b/>
        </w:rPr>
        <w:t>1</w:t>
      </w:r>
      <w:r w:rsidR="000C4C13" w:rsidRPr="000C4C13">
        <w:rPr>
          <w:b/>
          <w:vertAlign w:val="superscript"/>
        </w:rPr>
        <w:t>st</w:t>
      </w:r>
      <w:r w:rsidR="000C4C13">
        <w:rPr>
          <w:b/>
        </w:rPr>
        <w:t xml:space="preserve"> </w:t>
      </w:r>
      <w:r w:rsidR="00504440">
        <w:rPr>
          <w:b/>
        </w:rPr>
        <w:t xml:space="preserve">DAY OF </w:t>
      </w:r>
      <w:r w:rsidR="00667EAF">
        <w:rPr>
          <w:b/>
        </w:rPr>
        <w:t>APRIL</w:t>
      </w:r>
      <w:r w:rsidR="00504440">
        <w:rPr>
          <w:b/>
        </w:rPr>
        <w:t>, 2025</w:t>
      </w:r>
      <w:r>
        <w:rPr>
          <w:b/>
        </w:rPr>
        <w:t>.</w:t>
      </w:r>
    </w:p>
    <w:p w14:paraId="57CE7D5C" w14:textId="27AC115C" w:rsidR="00886C61" w:rsidRDefault="00886C61" w:rsidP="004707DF">
      <w:pPr>
        <w:jc w:val="both"/>
        <w:rPr>
          <w:b/>
        </w:rPr>
      </w:pPr>
    </w:p>
    <w:p w14:paraId="65840A32" w14:textId="77777777" w:rsidR="00886C61" w:rsidRDefault="00886C61" w:rsidP="00886C61">
      <w:pPr>
        <w:contextualSpacing/>
      </w:pPr>
      <w:r>
        <w:t>A motion was made by Commissioner Jamie Grant, seconded by Commissioner Ramsey, with all other members present voting “yes”, the following resolution was passed and adopted:</w:t>
      </w:r>
    </w:p>
    <w:p w14:paraId="15881E59" w14:textId="77777777" w:rsidR="00886C61" w:rsidRDefault="00886C61" w:rsidP="00886C61">
      <w:pPr>
        <w:contextualSpacing/>
        <w:rPr>
          <w:b/>
        </w:rPr>
      </w:pPr>
    </w:p>
    <w:p w14:paraId="2200EB50" w14:textId="77777777" w:rsidR="00886C61" w:rsidRDefault="00886C61" w:rsidP="00886C61">
      <w:pPr>
        <w:contextualSpacing/>
      </w:pPr>
      <w:r w:rsidRPr="007713E2">
        <w:rPr>
          <w:b/>
        </w:rPr>
        <w:t>BE IT RESOLVED BY THE ETOWAH COUNTY COMMISSION</w:t>
      </w:r>
      <w:r w:rsidRPr="007713E2">
        <w:t xml:space="preserve">: That the following </w:t>
      </w:r>
      <w:r>
        <w:t>resolutions were passed and adopted:</w:t>
      </w:r>
    </w:p>
    <w:p w14:paraId="185031A2" w14:textId="77777777" w:rsidR="00886C61" w:rsidRDefault="00886C61" w:rsidP="00886C61">
      <w:pPr>
        <w:contextualSpacing/>
      </w:pPr>
    </w:p>
    <w:p w14:paraId="578CD7F6" w14:textId="06C6B9B6" w:rsidR="00886C61" w:rsidRDefault="00886C61" w:rsidP="00886C61">
      <w:pPr>
        <w:jc w:val="both"/>
        <w:rPr>
          <w:bCs/>
        </w:rPr>
      </w:pPr>
      <w:r>
        <w:rPr>
          <w:bCs/>
        </w:rPr>
        <w:t>To approve the request of Gracie Griggs, Shelter Manager, to hire Ricky Williams as Assistant Shelter Manager and Animal Control Officer, effective April 7, 2025. This new position is to be paid from the Animal Control/ Shelter General Fund, at an hourly rate of $21.00.</w:t>
      </w:r>
    </w:p>
    <w:p w14:paraId="5145D67A" w14:textId="77777777" w:rsidR="00886C61" w:rsidRPr="00886C61" w:rsidRDefault="00886C61" w:rsidP="00886C61">
      <w:pPr>
        <w:jc w:val="both"/>
        <w:rPr>
          <w:bCs/>
        </w:rPr>
      </w:pPr>
    </w:p>
    <w:p w14:paraId="7F41E58D" w14:textId="5EF17B0D" w:rsidR="00886C61" w:rsidRDefault="00886C61" w:rsidP="00886C61">
      <w:pPr>
        <w:jc w:val="both"/>
        <w:rPr>
          <w:b/>
        </w:rPr>
      </w:pPr>
      <w:r w:rsidRPr="007713E2">
        <w:rPr>
          <w:b/>
        </w:rPr>
        <w:t xml:space="preserve">PASSED AND ADOPTED THIS </w:t>
      </w:r>
      <w:r w:rsidR="000C4C13">
        <w:rPr>
          <w:b/>
        </w:rPr>
        <w:t>1</w:t>
      </w:r>
      <w:r w:rsidR="000C4C13" w:rsidRPr="000C4C13">
        <w:rPr>
          <w:b/>
          <w:vertAlign w:val="superscript"/>
        </w:rPr>
        <w:t>st</w:t>
      </w:r>
      <w:r w:rsidR="000C4C13">
        <w:rPr>
          <w:b/>
        </w:rPr>
        <w:t xml:space="preserve"> </w:t>
      </w:r>
      <w:r>
        <w:rPr>
          <w:b/>
        </w:rPr>
        <w:t>DAY OF APRIL, 2025.</w:t>
      </w:r>
    </w:p>
    <w:p w14:paraId="7A128E2B" w14:textId="34E5008E" w:rsidR="00886C61" w:rsidRDefault="00886C61" w:rsidP="00886C61">
      <w:pPr>
        <w:jc w:val="both"/>
        <w:rPr>
          <w:b/>
        </w:rPr>
      </w:pPr>
    </w:p>
    <w:p w14:paraId="50532805" w14:textId="09A070D6" w:rsidR="00886C61" w:rsidRDefault="00886C61" w:rsidP="00886C61">
      <w:pPr>
        <w:jc w:val="both"/>
        <w:rPr>
          <w:bCs/>
        </w:rPr>
      </w:pPr>
      <w:r>
        <w:rPr>
          <w:bCs/>
        </w:rPr>
        <w:t>A motion was made by Commissioner Inzer, seconded by Commissioner Jamie Grant, with all other members present voting “yes”, the following resolution was passed and adopted:</w:t>
      </w:r>
    </w:p>
    <w:p w14:paraId="6B157644" w14:textId="3166F535" w:rsidR="00886C61" w:rsidRDefault="00886C61" w:rsidP="00886C61">
      <w:pPr>
        <w:jc w:val="both"/>
        <w:rPr>
          <w:bCs/>
        </w:rPr>
      </w:pPr>
    </w:p>
    <w:p w14:paraId="55D9B850" w14:textId="35572C51" w:rsidR="00886C61" w:rsidRDefault="00886C61" w:rsidP="00886C61">
      <w:pPr>
        <w:jc w:val="both"/>
        <w:rPr>
          <w:bCs/>
        </w:rPr>
      </w:pPr>
      <w:r w:rsidRPr="00886C61">
        <w:rPr>
          <w:b/>
        </w:rPr>
        <w:t>BE IT RESOLVED BY THE ETOWAH COUNTY COMMISSION</w:t>
      </w:r>
      <w:r>
        <w:rPr>
          <w:bCs/>
        </w:rPr>
        <w:t>: That the following resolutions were passed and adopted:</w:t>
      </w:r>
    </w:p>
    <w:p w14:paraId="6C4BF750" w14:textId="395BBABD" w:rsidR="00886C61" w:rsidRDefault="00886C61" w:rsidP="00886C61">
      <w:pPr>
        <w:jc w:val="both"/>
        <w:rPr>
          <w:bCs/>
        </w:rPr>
      </w:pPr>
    </w:p>
    <w:p w14:paraId="0F17B61C" w14:textId="22A92A8C" w:rsidR="00886C61" w:rsidRDefault="00886C61" w:rsidP="00886C61">
      <w:pPr>
        <w:jc w:val="both"/>
        <w:rPr>
          <w:bCs/>
        </w:rPr>
      </w:pPr>
      <w:r>
        <w:rPr>
          <w:bCs/>
        </w:rPr>
        <w:t>To approve the request of Jonathon Horton, Sheriff, to grant approval for</w:t>
      </w:r>
      <w:r w:rsidR="000C4C13">
        <w:rPr>
          <w:bCs/>
        </w:rPr>
        <w:t xml:space="preserve"> Markia Calloway, Detention Deputy</w:t>
      </w:r>
      <w:r>
        <w:rPr>
          <w:bCs/>
        </w:rPr>
        <w:t xml:space="preserve"> in the Office of the Sheriff to r</w:t>
      </w:r>
      <w:r w:rsidR="000C4C13">
        <w:rPr>
          <w:bCs/>
        </w:rPr>
        <w:t xml:space="preserve">eceive PTO donations. This employee has met the eligibility requirement under the program guidelines. </w:t>
      </w:r>
    </w:p>
    <w:p w14:paraId="4ED1F25C" w14:textId="674B816C" w:rsidR="000C4C13" w:rsidRDefault="000C4C13" w:rsidP="00886C61">
      <w:pPr>
        <w:jc w:val="both"/>
        <w:rPr>
          <w:bCs/>
        </w:rPr>
      </w:pPr>
    </w:p>
    <w:p w14:paraId="56B0E972" w14:textId="3D2336EA" w:rsidR="000C4C13" w:rsidRDefault="000C4C13" w:rsidP="00886C61">
      <w:pPr>
        <w:jc w:val="both"/>
        <w:rPr>
          <w:b/>
        </w:rPr>
      </w:pPr>
      <w:r>
        <w:rPr>
          <w:b/>
        </w:rPr>
        <w:t>PASSED AND ADOPTED THIS 1</w:t>
      </w:r>
      <w:r w:rsidRPr="000C4C13">
        <w:rPr>
          <w:b/>
          <w:vertAlign w:val="superscript"/>
        </w:rPr>
        <w:t>st</w:t>
      </w:r>
      <w:r>
        <w:rPr>
          <w:b/>
        </w:rPr>
        <w:t xml:space="preserve"> DAY OF APRIL, 2025</w:t>
      </w:r>
    </w:p>
    <w:p w14:paraId="0AFE8AB9" w14:textId="621C9B45" w:rsidR="000C4C13" w:rsidRDefault="000C4C13" w:rsidP="00886C61">
      <w:pPr>
        <w:jc w:val="both"/>
        <w:rPr>
          <w:b/>
        </w:rPr>
      </w:pPr>
    </w:p>
    <w:p w14:paraId="7E7D8B84" w14:textId="55FFAE3B" w:rsidR="000C4C13" w:rsidRDefault="000C4C13" w:rsidP="00886C61">
      <w:pPr>
        <w:jc w:val="both"/>
        <w:rPr>
          <w:bCs/>
        </w:rPr>
      </w:pPr>
      <w:r>
        <w:rPr>
          <w:bCs/>
        </w:rPr>
        <w:t>A motion was made by Commissioner Jamie Grant, seconded by Commissioner Ramsey, with all other members present voting “yes”, the following resolution was passed and adopted:</w:t>
      </w:r>
    </w:p>
    <w:p w14:paraId="4CCBEE3E" w14:textId="467F8E13" w:rsidR="000C4C13" w:rsidRDefault="000C4C13" w:rsidP="00886C61">
      <w:pPr>
        <w:jc w:val="both"/>
        <w:rPr>
          <w:bCs/>
        </w:rPr>
      </w:pPr>
    </w:p>
    <w:p w14:paraId="61078629" w14:textId="77777777" w:rsidR="000C4C13" w:rsidRDefault="000C4C13" w:rsidP="000C4C13">
      <w:pPr>
        <w:jc w:val="both"/>
        <w:rPr>
          <w:bCs/>
        </w:rPr>
      </w:pPr>
      <w:r w:rsidRPr="00886C61">
        <w:rPr>
          <w:b/>
        </w:rPr>
        <w:t>BE IT RESOLVED BY THE ETOWAH COUNTY COMMISSION</w:t>
      </w:r>
      <w:r>
        <w:rPr>
          <w:bCs/>
        </w:rPr>
        <w:t>: That the following resolutions were passed and adopted:</w:t>
      </w:r>
    </w:p>
    <w:p w14:paraId="267A48AB" w14:textId="78B2C71B" w:rsidR="000C4C13" w:rsidRDefault="000C4C13" w:rsidP="00886C61">
      <w:pPr>
        <w:jc w:val="both"/>
        <w:rPr>
          <w:bCs/>
        </w:rPr>
      </w:pPr>
    </w:p>
    <w:p w14:paraId="7D8D4C71" w14:textId="4A631A52" w:rsidR="000C4C13" w:rsidRDefault="000C4C13" w:rsidP="00886C61">
      <w:pPr>
        <w:jc w:val="both"/>
        <w:rPr>
          <w:bCs/>
        </w:rPr>
      </w:pPr>
      <w:r>
        <w:rPr>
          <w:bCs/>
        </w:rPr>
        <w:t xml:space="preserve">To approve the funding agreement between ALDOT and Etowah County for the ATRIP II Project entitled Intersection Improvements on US-431 at Sand Valley Road and Duck Springs Road, and to authorize the Commission President to execute the document. </w:t>
      </w:r>
      <w:r w:rsidR="00B74958">
        <w:rPr>
          <w:bCs/>
        </w:rPr>
        <w:t>A copy of this document is in Attachment book 15, page 15-020</w:t>
      </w:r>
    </w:p>
    <w:p w14:paraId="6D07CCA5" w14:textId="5F42D4CB" w:rsidR="000C4C13" w:rsidRDefault="000C4C13" w:rsidP="00886C61">
      <w:pPr>
        <w:jc w:val="both"/>
        <w:rPr>
          <w:bCs/>
        </w:rPr>
      </w:pPr>
    </w:p>
    <w:p w14:paraId="21EA5D85" w14:textId="1568D796" w:rsidR="000C4C13" w:rsidRDefault="000C4C13" w:rsidP="00886C61">
      <w:pPr>
        <w:jc w:val="both"/>
        <w:rPr>
          <w:b/>
        </w:rPr>
      </w:pPr>
      <w:r>
        <w:rPr>
          <w:b/>
        </w:rPr>
        <w:t>PASSED AND ADOPTED THIS 1</w:t>
      </w:r>
      <w:r w:rsidRPr="000C4C13">
        <w:rPr>
          <w:b/>
          <w:vertAlign w:val="superscript"/>
        </w:rPr>
        <w:t>st</w:t>
      </w:r>
      <w:r>
        <w:rPr>
          <w:b/>
        </w:rPr>
        <w:t xml:space="preserve"> DAY OF APRIL, 2025</w:t>
      </w:r>
    </w:p>
    <w:p w14:paraId="72234A04" w14:textId="4EDB61F4" w:rsidR="000C4C13" w:rsidRDefault="000C4C13" w:rsidP="00886C61">
      <w:pPr>
        <w:jc w:val="both"/>
        <w:rPr>
          <w:b/>
        </w:rPr>
      </w:pPr>
    </w:p>
    <w:p w14:paraId="5149BA10" w14:textId="6B70A08F" w:rsidR="000C4C13" w:rsidRDefault="000C4C13" w:rsidP="00886C61">
      <w:pPr>
        <w:jc w:val="both"/>
        <w:rPr>
          <w:bCs/>
        </w:rPr>
      </w:pPr>
      <w:r>
        <w:rPr>
          <w:bCs/>
        </w:rPr>
        <w:t xml:space="preserve">A motion was made by Commissioner Jamie Grant, seconded by Commissioner Johnny Grant, with all other members present voting “yes”, the following </w:t>
      </w:r>
      <w:r w:rsidR="00860D20">
        <w:rPr>
          <w:bCs/>
        </w:rPr>
        <w:t>resolutions</w:t>
      </w:r>
      <w:r>
        <w:rPr>
          <w:bCs/>
        </w:rPr>
        <w:t xml:space="preserve"> was pa</w:t>
      </w:r>
      <w:r w:rsidR="00860D20">
        <w:rPr>
          <w:bCs/>
        </w:rPr>
        <w:t>ss</w:t>
      </w:r>
      <w:r>
        <w:rPr>
          <w:bCs/>
        </w:rPr>
        <w:t xml:space="preserve">ed and adopted: </w:t>
      </w:r>
    </w:p>
    <w:p w14:paraId="1D0F282F" w14:textId="698553F6" w:rsidR="000C4C13" w:rsidRDefault="000C4C13" w:rsidP="00886C61">
      <w:pPr>
        <w:jc w:val="both"/>
        <w:rPr>
          <w:bCs/>
        </w:rPr>
      </w:pPr>
    </w:p>
    <w:p w14:paraId="3AF2E9BF" w14:textId="6412CEDB" w:rsidR="000C4C13" w:rsidRDefault="000C4C13" w:rsidP="00886C61">
      <w:pPr>
        <w:jc w:val="both"/>
        <w:rPr>
          <w:bCs/>
        </w:rPr>
      </w:pPr>
      <w:r>
        <w:rPr>
          <w:b/>
        </w:rPr>
        <w:t xml:space="preserve">BE IT RESOLVED BY THE ETOWAH COUNTY COMMISSION: </w:t>
      </w:r>
      <w:r>
        <w:rPr>
          <w:bCs/>
        </w:rPr>
        <w:t xml:space="preserve">That the following </w:t>
      </w:r>
      <w:r w:rsidR="00860D20">
        <w:rPr>
          <w:bCs/>
        </w:rPr>
        <w:t>resolutions</w:t>
      </w:r>
      <w:r>
        <w:rPr>
          <w:bCs/>
        </w:rPr>
        <w:t xml:space="preserve"> were passed and adopted: </w:t>
      </w:r>
    </w:p>
    <w:p w14:paraId="24190B19" w14:textId="1F9D19A3" w:rsidR="000C4C13" w:rsidRDefault="000C4C13" w:rsidP="00886C61">
      <w:pPr>
        <w:jc w:val="both"/>
        <w:rPr>
          <w:bCs/>
        </w:rPr>
      </w:pPr>
    </w:p>
    <w:p w14:paraId="0E95D374" w14:textId="1D3F9D21" w:rsidR="00B74958" w:rsidRDefault="00860D20" w:rsidP="00B74958">
      <w:pPr>
        <w:jc w:val="both"/>
        <w:rPr>
          <w:bCs/>
        </w:rPr>
      </w:pPr>
      <w:r>
        <w:rPr>
          <w:bCs/>
        </w:rPr>
        <w:t xml:space="preserve">To Authorize a contract with Ridgeline Roofing and Restoration – Birmingham for roof replacement at the Etowah County Board of Education in the amount of $77,350, with any additional decking replacement to be billed at $60 per sheet, and to authorize the CAO to execute the document.  </w:t>
      </w:r>
      <w:r w:rsidR="00B74958">
        <w:rPr>
          <w:bCs/>
        </w:rPr>
        <w:t>A copy of this document is in Attachment book 15, page 15-02</w:t>
      </w:r>
      <w:r w:rsidR="00B74958">
        <w:rPr>
          <w:bCs/>
        </w:rPr>
        <w:t>1</w:t>
      </w:r>
    </w:p>
    <w:p w14:paraId="5AE24BBE" w14:textId="3680AF03" w:rsidR="00860D20" w:rsidRDefault="00860D20" w:rsidP="00886C61">
      <w:pPr>
        <w:jc w:val="both"/>
        <w:rPr>
          <w:bCs/>
        </w:rPr>
      </w:pPr>
    </w:p>
    <w:p w14:paraId="01C6CAA7" w14:textId="702D62E9" w:rsidR="00860D20" w:rsidRDefault="00860D20" w:rsidP="00886C61">
      <w:pPr>
        <w:jc w:val="both"/>
        <w:rPr>
          <w:b/>
        </w:rPr>
      </w:pPr>
      <w:bookmarkStart w:id="3" w:name="_Hlk194405965"/>
      <w:r>
        <w:rPr>
          <w:b/>
        </w:rPr>
        <w:t>PASSED AND ADOPTED THIS 1</w:t>
      </w:r>
      <w:r w:rsidRPr="00860D20">
        <w:rPr>
          <w:b/>
          <w:vertAlign w:val="superscript"/>
        </w:rPr>
        <w:t>ST</w:t>
      </w:r>
      <w:r>
        <w:rPr>
          <w:b/>
        </w:rPr>
        <w:t xml:space="preserve"> DAY OF APRIL, 2025</w:t>
      </w:r>
    </w:p>
    <w:bookmarkEnd w:id="3"/>
    <w:p w14:paraId="18387A49" w14:textId="49B7FCE3" w:rsidR="00860D20" w:rsidRDefault="00860D20" w:rsidP="00886C61">
      <w:pPr>
        <w:jc w:val="both"/>
        <w:rPr>
          <w:b/>
        </w:rPr>
      </w:pPr>
    </w:p>
    <w:p w14:paraId="326D7D69" w14:textId="5ACC7C64" w:rsidR="00860D20" w:rsidRDefault="00860D20" w:rsidP="00886C61">
      <w:pPr>
        <w:jc w:val="both"/>
        <w:rPr>
          <w:bCs/>
        </w:rPr>
      </w:pPr>
      <w:r>
        <w:rPr>
          <w:bCs/>
        </w:rPr>
        <w:t xml:space="preserve">A motion was made by Commissioner Johnny Grant, seconded by Commissioner Ramsey, with all other members present voting “yes”, the following resolutions was passed and adopted: </w:t>
      </w:r>
    </w:p>
    <w:p w14:paraId="71CCFEA3" w14:textId="6051AC26" w:rsidR="00860D20" w:rsidRDefault="00860D20" w:rsidP="00886C61">
      <w:pPr>
        <w:jc w:val="both"/>
        <w:rPr>
          <w:bCs/>
        </w:rPr>
      </w:pPr>
    </w:p>
    <w:p w14:paraId="38460E3D" w14:textId="479AE46F" w:rsidR="00860D20" w:rsidRDefault="00860D20" w:rsidP="00886C61">
      <w:pPr>
        <w:jc w:val="both"/>
        <w:rPr>
          <w:bCs/>
        </w:rPr>
      </w:pPr>
      <w:r>
        <w:rPr>
          <w:b/>
        </w:rPr>
        <w:lastRenderedPageBreak/>
        <w:t xml:space="preserve">BE IT RESOLVED BY THE ETOWAH COUNTY COMMISSION: </w:t>
      </w:r>
      <w:r>
        <w:rPr>
          <w:bCs/>
        </w:rPr>
        <w:t xml:space="preserve">That the following resolutions were passed and adopted: </w:t>
      </w:r>
    </w:p>
    <w:p w14:paraId="1C3A57A9" w14:textId="0541A000" w:rsidR="00860D20" w:rsidRDefault="00860D20" w:rsidP="00886C61">
      <w:pPr>
        <w:jc w:val="both"/>
        <w:rPr>
          <w:bCs/>
        </w:rPr>
      </w:pPr>
    </w:p>
    <w:p w14:paraId="41A3DCEB" w14:textId="3BFCD39D" w:rsidR="00860D20" w:rsidRDefault="00860D20" w:rsidP="00886C61">
      <w:pPr>
        <w:jc w:val="both"/>
        <w:rPr>
          <w:bCs/>
        </w:rPr>
      </w:pPr>
      <w:r>
        <w:rPr>
          <w:bCs/>
        </w:rPr>
        <w:t>To approve the following budget amendment for rood replacement at the Etowah County Board of Education Building, located at 401 Broad Street</w:t>
      </w:r>
    </w:p>
    <w:p w14:paraId="427BE53E" w14:textId="77777777" w:rsidR="00860D20" w:rsidRDefault="00860D20" w:rsidP="00860D20">
      <w:pPr>
        <w:pStyle w:val="NoSpacing"/>
        <w:ind w:left="720"/>
        <w:contextualSpacing/>
        <w:rPr>
          <w:rFonts w:ascii="Times New Roman" w:hAnsi="Times New Roman" w:cs="Times New Roman"/>
          <w:sz w:val="24"/>
          <w:szCs w:val="24"/>
        </w:rPr>
      </w:pPr>
    </w:p>
    <w:p w14:paraId="26165584" w14:textId="77777777" w:rsidR="00860D20" w:rsidRDefault="00860D20" w:rsidP="00860D20">
      <w:pPr>
        <w:pStyle w:val="NoSpacing"/>
        <w:ind w:left="720"/>
        <w:contextualSpacing/>
        <w:rPr>
          <w:rFonts w:ascii="Times New Roman" w:hAnsi="Times New Roman" w:cs="Times New Roman"/>
          <w:sz w:val="24"/>
          <w:szCs w:val="24"/>
        </w:rPr>
      </w:pPr>
      <w:r>
        <w:rPr>
          <w:rFonts w:ascii="Times New Roman" w:hAnsi="Times New Roman" w:cs="Times New Roman"/>
          <w:sz w:val="24"/>
          <w:szCs w:val="24"/>
        </w:rPr>
        <w:t>Board of Education:</w:t>
      </w:r>
    </w:p>
    <w:p w14:paraId="41DB6233" w14:textId="77777777" w:rsidR="00860D20" w:rsidRDefault="00860D20" w:rsidP="00860D20">
      <w:pPr>
        <w:pStyle w:val="NoSpacing"/>
        <w:ind w:firstLine="1080"/>
        <w:contextualSpacing/>
        <w:rPr>
          <w:rFonts w:ascii="Times New Roman" w:hAnsi="Times New Roman" w:cs="Times New Roman"/>
          <w:sz w:val="24"/>
          <w:szCs w:val="24"/>
        </w:rPr>
      </w:pPr>
      <w:r>
        <w:rPr>
          <w:rFonts w:ascii="Times New Roman" w:hAnsi="Times New Roman" w:cs="Times New Roman"/>
          <w:sz w:val="24"/>
          <w:szCs w:val="24"/>
        </w:rPr>
        <w:t>Increase - Building Additions and Renovations (001.58100-524)</w:t>
      </w:r>
      <w:r>
        <w:rPr>
          <w:rFonts w:ascii="Times New Roman" w:hAnsi="Times New Roman" w:cs="Times New Roman"/>
          <w:sz w:val="24"/>
          <w:szCs w:val="24"/>
        </w:rPr>
        <w:tab/>
        <w:t>$77,350</w:t>
      </w:r>
    </w:p>
    <w:p w14:paraId="18530FAD" w14:textId="77777777" w:rsidR="00860D20" w:rsidRDefault="00860D20" w:rsidP="00860D20">
      <w:pPr>
        <w:pStyle w:val="NoSpacing"/>
        <w:ind w:firstLine="1080"/>
        <w:contextualSpacing/>
        <w:rPr>
          <w:rFonts w:ascii="Times New Roman" w:hAnsi="Times New Roman" w:cs="Times New Roman"/>
          <w:sz w:val="24"/>
          <w:szCs w:val="24"/>
        </w:rPr>
      </w:pPr>
      <w:r>
        <w:rPr>
          <w:rFonts w:ascii="Times New Roman" w:hAnsi="Times New Roman" w:cs="Times New Roman"/>
          <w:sz w:val="24"/>
          <w:szCs w:val="24"/>
        </w:rPr>
        <w:t>Decrease - Fund Balance (001.35900)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$77,350</w:t>
      </w:r>
    </w:p>
    <w:p w14:paraId="6D4F076C" w14:textId="02DDA94C" w:rsidR="00860D20" w:rsidRDefault="00860D20" w:rsidP="00886C61">
      <w:pPr>
        <w:jc w:val="both"/>
        <w:rPr>
          <w:bCs/>
        </w:rPr>
      </w:pPr>
    </w:p>
    <w:p w14:paraId="0CB48C46" w14:textId="24DCA87F" w:rsidR="00860D20" w:rsidRDefault="00860D20" w:rsidP="00886C61">
      <w:pPr>
        <w:jc w:val="both"/>
        <w:rPr>
          <w:b/>
        </w:rPr>
      </w:pPr>
      <w:r>
        <w:rPr>
          <w:b/>
        </w:rPr>
        <w:t>PASSED AND ADOPTED THIS 1</w:t>
      </w:r>
      <w:r w:rsidRPr="00860D20">
        <w:rPr>
          <w:b/>
          <w:vertAlign w:val="superscript"/>
        </w:rPr>
        <w:t>ST</w:t>
      </w:r>
      <w:r>
        <w:rPr>
          <w:b/>
        </w:rPr>
        <w:t xml:space="preserve"> DAY OF APRIL, 2025</w:t>
      </w:r>
    </w:p>
    <w:p w14:paraId="4038CEED" w14:textId="5E673C2D" w:rsidR="00860D20" w:rsidRDefault="00860D20" w:rsidP="00886C61">
      <w:pPr>
        <w:jc w:val="both"/>
        <w:rPr>
          <w:b/>
        </w:rPr>
      </w:pPr>
    </w:p>
    <w:p w14:paraId="397C81A2" w14:textId="585A4575" w:rsidR="00860D20" w:rsidRDefault="00860D20" w:rsidP="00886C61">
      <w:pPr>
        <w:jc w:val="both"/>
        <w:rPr>
          <w:bCs/>
        </w:rPr>
      </w:pPr>
      <w:r>
        <w:rPr>
          <w:bCs/>
        </w:rPr>
        <w:t>A motion was made by Commissioner Inzer, seconded by Commissioner Ramsey, with all other members present voting “yes”, the following resolutions was passed and adopted:</w:t>
      </w:r>
    </w:p>
    <w:p w14:paraId="1C9D36B5" w14:textId="5648895B" w:rsidR="00860D20" w:rsidRDefault="00860D20" w:rsidP="00886C61">
      <w:pPr>
        <w:jc w:val="both"/>
        <w:rPr>
          <w:bCs/>
        </w:rPr>
      </w:pPr>
    </w:p>
    <w:p w14:paraId="37CA4C77" w14:textId="233CECE9" w:rsidR="00860D20" w:rsidRDefault="00860D20" w:rsidP="00886C61">
      <w:pPr>
        <w:jc w:val="both"/>
        <w:rPr>
          <w:bCs/>
        </w:rPr>
      </w:pPr>
      <w:r>
        <w:rPr>
          <w:b/>
        </w:rPr>
        <w:t xml:space="preserve">BE IT RESOLVED BY THE ETOWAH COUNTY COMMISSION: </w:t>
      </w:r>
      <w:r>
        <w:rPr>
          <w:bCs/>
        </w:rPr>
        <w:t xml:space="preserve"> That the following resolutions were passed and adopted:</w:t>
      </w:r>
    </w:p>
    <w:p w14:paraId="735963C9" w14:textId="4755F840" w:rsidR="00860D20" w:rsidRDefault="00860D20" w:rsidP="00886C61">
      <w:pPr>
        <w:jc w:val="both"/>
        <w:rPr>
          <w:bCs/>
        </w:rPr>
      </w:pPr>
    </w:p>
    <w:p w14:paraId="01796E25" w14:textId="77777777" w:rsidR="00860D20" w:rsidRDefault="00860D20" w:rsidP="00860D20">
      <w:pPr>
        <w:pStyle w:val="NoSpacing"/>
        <w:contextualSpacing/>
        <w:rPr>
          <w:rFonts w:ascii="Times New Roman" w:hAnsi="Times New Roman" w:cs="Times New Roman"/>
          <w:sz w:val="24"/>
          <w:szCs w:val="24"/>
        </w:rPr>
      </w:pPr>
      <w:r>
        <w:rPr>
          <w:rFonts w:ascii="Times New Roman" w:hAnsi="Times New Roman" w:cs="Times New Roman"/>
          <w:sz w:val="24"/>
          <w:szCs w:val="24"/>
        </w:rPr>
        <w:t>To approve the following budget amendment for 24 Overflow/EZ Mattress Beds:</w:t>
      </w:r>
    </w:p>
    <w:p w14:paraId="07D0FEB1" w14:textId="77777777" w:rsidR="00860D20" w:rsidRDefault="00860D20" w:rsidP="00860D20">
      <w:pPr>
        <w:pStyle w:val="NoSpacing"/>
        <w:ind w:left="720"/>
        <w:contextualSpacing/>
        <w:rPr>
          <w:rFonts w:ascii="Times New Roman" w:hAnsi="Times New Roman" w:cs="Times New Roman"/>
          <w:sz w:val="24"/>
          <w:szCs w:val="24"/>
        </w:rPr>
      </w:pPr>
      <w:r>
        <w:rPr>
          <w:rFonts w:ascii="Times New Roman" w:hAnsi="Times New Roman" w:cs="Times New Roman"/>
          <w:sz w:val="24"/>
          <w:szCs w:val="24"/>
        </w:rPr>
        <w:t>Expense/Jail – Federal Inmates:</w:t>
      </w:r>
    </w:p>
    <w:p w14:paraId="77C78DBF" w14:textId="77777777" w:rsidR="00860D20" w:rsidRDefault="00860D20" w:rsidP="00860D20">
      <w:pPr>
        <w:pStyle w:val="NoSpacing"/>
        <w:ind w:left="720" w:firstLine="720"/>
        <w:contextualSpacing/>
        <w:rPr>
          <w:rFonts w:ascii="Times New Roman" w:hAnsi="Times New Roman" w:cs="Times New Roman"/>
          <w:sz w:val="24"/>
          <w:szCs w:val="24"/>
        </w:rPr>
      </w:pPr>
      <w:r>
        <w:rPr>
          <w:rFonts w:ascii="Times New Roman" w:hAnsi="Times New Roman" w:cs="Times New Roman"/>
          <w:sz w:val="24"/>
          <w:szCs w:val="24"/>
        </w:rPr>
        <w:t>Increase - Cleaning and Janitorial Supplies (001.52210-216)</w:t>
      </w:r>
      <w:r>
        <w:rPr>
          <w:rFonts w:ascii="Times New Roman" w:hAnsi="Times New Roman" w:cs="Times New Roman"/>
          <w:sz w:val="24"/>
          <w:szCs w:val="24"/>
        </w:rPr>
        <w:tab/>
      </w:r>
      <w:r>
        <w:rPr>
          <w:rFonts w:ascii="Times New Roman" w:hAnsi="Times New Roman" w:cs="Times New Roman"/>
          <w:sz w:val="24"/>
          <w:szCs w:val="24"/>
        </w:rPr>
        <w:tab/>
        <w:t>$7,560</w:t>
      </w:r>
    </w:p>
    <w:p w14:paraId="3992EFD7" w14:textId="77777777" w:rsidR="00860D20" w:rsidRDefault="00860D20" w:rsidP="00860D20">
      <w:pPr>
        <w:pStyle w:val="NoSpacing"/>
        <w:ind w:left="720"/>
        <w:contextualSpacing/>
        <w:rPr>
          <w:rFonts w:ascii="Times New Roman" w:hAnsi="Times New Roman" w:cs="Times New Roman"/>
          <w:sz w:val="24"/>
          <w:szCs w:val="24"/>
        </w:rPr>
      </w:pPr>
      <w:r>
        <w:rPr>
          <w:rFonts w:ascii="Times New Roman" w:hAnsi="Times New Roman" w:cs="Times New Roman"/>
          <w:sz w:val="24"/>
          <w:szCs w:val="24"/>
        </w:rPr>
        <w:t>Revenue:</w:t>
      </w:r>
    </w:p>
    <w:p w14:paraId="48218E2F" w14:textId="0F3A1786" w:rsidR="00860D20" w:rsidRDefault="00860D20" w:rsidP="00860D20">
      <w:pPr>
        <w:ind w:left="720" w:firstLine="720"/>
        <w:jc w:val="both"/>
      </w:pPr>
      <w:r>
        <w:t>Increase – Housing-Federal Prisoners (001.40000.45821-720)</w:t>
      </w:r>
      <w:r>
        <w:tab/>
      </w:r>
      <w:r>
        <w:tab/>
        <w:t>$7,560</w:t>
      </w:r>
    </w:p>
    <w:p w14:paraId="42A51B23" w14:textId="530EF50A" w:rsidR="00860D20" w:rsidRDefault="00860D20" w:rsidP="00860D20">
      <w:pPr>
        <w:jc w:val="both"/>
      </w:pPr>
    </w:p>
    <w:p w14:paraId="6714711E" w14:textId="77777777" w:rsidR="00860D20" w:rsidRDefault="00860D20" w:rsidP="00860D20">
      <w:pPr>
        <w:jc w:val="both"/>
        <w:rPr>
          <w:b/>
        </w:rPr>
      </w:pPr>
      <w:r>
        <w:rPr>
          <w:b/>
        </w:rPr>
        <w:t>PASSED AND ADOPTED THIS 1</w:t>
      </w:r>
      <w:r w:rsidRPr="00860D20">
        <w:rPr>
          <w:b/>
          <w:vertAlign w:val="superscript"/>
        </w:rPr>
        <w:t>ST</w:t>
      </w:r>
      <w:r>
        <w:rPr>
          <w:b/>
        </w:rPr>
        <w:t xml:space="preserve"> DAY OF APRIL, 2025</w:t>
      </w:r>
    </w:p>
    <w:p w14:paraId="7FDB6CFA" w14:textId="16446BBC" w:rsidR="00860D20" w:rsidRDefault="00860D20" w:rsidP="00860D20">
      <w:pPr>
        <w:jc w:val="both"/>
        <w:rPr>
          <w:bCs/>
        </w:rPr>
      </w:pPr>
    </w:p>
    <w:p w14:paraId="59E5CAFC" w14:textId="32C4DDC7" w:rsidR="00860D20" w:rsidRDefault="00860D20" w:rsidP="00860D20">
      <w:pPr>
        <w:jc w:val="both"/>
        <w:rPr>
          <w:bCs/>
        </w:rPr>
      </w:pPr>
      <w:r>
        <w:rPr>
          <w:bCs/>
        </w:rPr>
        <w:t xml:space="preserve">A motion was made by Commissioner Inzer, seconded by Commissioner Jamie Grant, with all other members present voting “yes”, the following resolutions was passed and adopted: </w:t>
      </w:r>
    </w:p>
    <w:p w14:paraId="457CEE2A" w14:textId="64C9970C" w:rsidR="00860D20" w:rsidRDefault="00860D20" w:rsidP="00860D20">
      <w:pPr>
        <w:jc w:val="both"/>
        <w:rPr>
          <w:bCs/>
        </w:rPr>
      </w:pPr>
    </w:p>
    <w:p w14:paraId="24B4A6BD" w14:textId="70E82126" w:rsidR="00860D20" w:rsidRDefault="00860D20" w:rsidP="00860D20">
      <w:pPr>
        <w:jc w:val="both"/>
        <w:rPr>
          <w:bCs/>
        </w:rPr>
      </w:pPr>
      <w:r>
        <w:rPr>
          <w:b/>
        </w:rPr>
        <w:t xml:space="preserve">BE IT RESOLVED BY THE ETOWAH COUNTY COMMISSION: </w:t>
      </w:r>
      <w:r>
        <w:rPr>
          <w:bCs/>
        </w:rPr>
        <w:t>That the following resolutions were passed and adopted:</w:t>
      </w:r>
    </w:p>
    <w:p w14:paraId="144CAEC9" w14:textId="5CDA11C9" w:rsidR="00860D20" w:rsidRDefault="00860D20" w:rsidP="00860D20">
      <w:pPr>
        <w:jc w:val="both"/>
        <w:rPr>
          <w:bCs/>
        </w:rPr>
      </w:pPr>
    </w:p>
    <w:p w14:paraId="34E931C6" w14:textId="5B982B5A" w:rsidR="00860D20" w:rsidRDefault="00CB59C9" w:rsidP="00860D20">
      <w:pPr>
        <w:jc w:val="both"/>
      </w:pPr>
      <w:r>
        <w:rPr>
          <w:bCs/>
        </w:rPr>
        <w:t xml:space="preserve">To approve the following budget amendment for the Gas Tax Fund, with the effective date of 3/31/2025. </w:t>
      </w:r>
      <w:r>
        <w:t>This is for the purchase of six 2025 Kenworth Dump Trucks and the sale of six 2024 Kenworth Dump Trucks, one 2008 GMC C7500 Flatbed Dump Truck, one 2003 Freightliner FL70 Asphalt Distributor Dump Truck, and one 2015 Promac BT Felling Saw that fit a Cat M320 Excavator:</w:t>
      </w:r>
    </w:p>
    <w:p w14:paraId="5768BBA7" w14:textId="77777777" w:rsidR="00CB59C9" w:rsidRDefault="00CB59C9" w:rsidP="00CB59C9">
      <w:pPr>
        <w:pStyle w:val="NoSpacing"/>
        <w:ind w:left="720"/>
        <w:contextualSpacing/>
        <w:rPr>
          <w:rFonts w:ascii="Times New Roman" w:hAnsi="Times New Roman" w:cs="Times New Roman"/>
          <w:sz w:val="24"/>
          <w:szCs w:val="24"/>
        </w:rPr>
      </w:pPr>
      <w:r>
        <w:rPr>
          <w:rFonts w:ascii="Times New Roman" w:hAnsi="Times New Roman" w:cs="Times New Roman"/>
          <w:sz w:val="24"/>
          <w:szCs w:val="24"/>
        </w:rPr>
        <w:t>Expense:</w:t>
      </w:r>
    </w:p>
    <w:p w14:paraId="67F3DC2B" w14:textId="77777777" w:rsidR="00CB59C9" w:rsidRDefault="00CB59C9" w:rsidP="00CB59C9">
      <w:pPr>
        <w:pStyle w:val="NoSpacing"/>
        <w:ind w:left="720" w:firstLine="450"/>
        <w:contextualSpacing/>
        <w:rPr>
          <w:rFonts w:ascii="Times New Roman" w:hAnsi="Times New Roman" w:cs="Times New Roman"/>
          <w:sz w:val="24"/>
          <w:szCs w:val="24"/>
        </w:rPr>
      </w:pPr>
      <w:r>
        <w:rPr>
          <w:rFonts w:ascii="Times New Roman" w:hAnsi="Times New Roman" w:cs="Times New Roman"/>
          <w:sz w:val="24"/>
          <w:szCs w:val="24"/>
        </w:rPr>
        <w:t xml:space="preserve">Increase – Construction Equipment (111.53100-561)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$1,370,162</w:t>
      </w:r>
    </w:p>
    <w:p w14:paraId="11524A0C" w14:textId="77777777" w:rsidR="00CB59C9" w:rsidRDefault="00CB59C9" w:rsidP="00CB59C9">
      <w:pPr>
        <w:pStyle w:val="NoSpacing"/>
        <w:ind w:left="720"/>
        <w:contextualSpacing/>
        <w:rPr>
          <w:rFonts w:ascii="Times New Roman" w:hAnsi="Times New Roman" w:cs="Times New Roman"/>
          <w:sz w:val="24"/>
          <w:szCs w:val="24"/>
        </w:rPr>
      </w:pPr>
    </w:p>
    <w:p w14:paraId="1CEF5B78" w14:textId="77777777" w:rsidR="00CB59C9" w:rsidRDefault="00CB59C9" w:rsidP="00CB59C9">
      <w:pPr>
        <w:pStyle w:val="NoSpacing"/>
        <w:ind w:left="720"/>
        <w:contextualSpacing/>
        <w:rPr>
          <w:rFonts w:ascii="Times New Roman" w:hAnsi="Times New Roman" w:cs="Times New Roman"/>
          <w:sz w:val="24"/>
          <w:szCs w:val="24"/>
        </w:rPr>
      </w:pPr>
      <w:r>
        <w:rPr>
          <w:rFonts w:ascii="Times New Roman" w:hAnsi="Times New Roman" w:cs="Times New Roman"/>
          <w:sz w:val="24"/>
          <w:szCs w:val="24"/>
        </w:rPr>
        <w:t>Revenue:</w:t>
      </w:r>
    </w:p>
    <w:p w14:paraId="2594CB69" w14:textId="77777777" w:rsidR="00CB59C9" w:rsidRDefault="00CB59C9" w:rsidP="00CB59C9">
      <w:pPr>
        <w:pStyle w:val="NoSpacing"/>
        <w:ind w:left="720" w:firstLine="540"/>
        <w:contextualSpacing/>
        <w:rPr>
          <w:rFonts w:ascii="Times New Roman" w:hAnsi="Times New Roman" w:cs="Times New Roman"/>
          <w:sz w:val="24"/>
          <w:szCs w:val="24"/>
        </w:rPr>
      </w:pPr>
      <w:r>
        <w:rPr>
          <w:rFonts w:ascii="Times New Roman" w:hAnsi="Times New Roman" w:cs="Times New Roman"/>
          <w:sz w:val="24"/>
          <w:szCs w:val="24"/>
        </w:rPr>
        <w:t>Increase – Sale of Capital Assets (111.61210-000)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$1,247,905</w:t>
      </w:r>
    </w:p>
    <w:p w14:paraId="584C3331" w14:textId="77777777" w:rsidR="00CB59C9" w:rsidRDefault="00CB59C9" w:rsidP="00CB59C9">
      <w:pPr>
        <w:pStyle w:val="NoSpacing"/>
        <w:ind w:left="720"/>
        <w:contextualSpacing/>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Sale of Equipment/Scrap (111.40000.47380-730)</w:t>
      </w:r>
      <w:r>
        <w:rPr>
          <w:rFonts w:ascii="Times New Roman" w:hAnsi="Times New Roman" w:cs="Times New Roman"/>
          <w:sz w:val="24"/>
          <w:szCs w:val="24"/>
        </w:rPr>
        <w:tab/>
      </w:r>
      <w:r>
        <w:rPr>
          <w:rFonts w:ascii="Times New Roman" w:hAnsi="Times New Roman" w:cs="Times New Roman"/>
          <w:sz w:val="24"/>
          <w:szCs w:val="24"/>
        </w:rPr>
        <w:tab/>
        <w:t>$3,255</w:t>
      </w:r>
    </w:p>
    <w:p w14:paraId="7E54B38B" w14:textId="77777777" w:rsidR="00CB59C9" w:rsidRDefault="00CB59C9" w:rsidP="00CB59C9">
      <w:pPr>
        <w:pStyle w:val="NoSpacing"/>
        <w:ind w:left="720"/>
        <w:contextualSpacing/>
        <w:rPr>
          <w:rFonts w:ascii="Times New Roman" w:hAnsi="Times New Roman" w:cs="Times New Roman"/>
          <w:sz w:val="24"/>
          <w:szCs w:val="24"/>
        </w:rPr>
      </w:pPr>
    </w:p>
    <w:p w14:paraId="1278C60C" w14:textId="77777777" w:rsidR="00CB59C9" w:rsidRDefault="00CB59C9" w:rsidP="00CB59C9">
      <w:pPr>
        <w:pStyle w:val="NoSpacing"/>
        <w:ind w:left="720"/>
        <w:contextualSpacing/>
        <w:rPr>
          <w:rFonts w:ascii="Times New Roman" w:hAnsi="Times New Roman" w:cs="Times New Roman"/>
          <w:sz w:val="24"/>
          <w:szCs w:val="24"/>
        </w:rPr>
      </w:pPr>
      <w:r>
        <w:rPr>
          <w:rFonts w:ascii="Times New Roman" w:hAnsi="Times New Roman" w:cs="Times New Roman"/>
          <w:sz w:val="24"/>
          <w:szCs w:val="24"/>
        </w:rPr>
        <w:t>Fund Balance:</w:t>
      </w:r>
    </w:p>
    <w:p w14:paraId="3E52793A" w14:textId="77777777" w:rsidR="00CB59C9" w:rsidRDefault="00CB59C9" w:rsidP="00CB59C9">
      <w:pPr>
        <w:pStyle w:val="NoSpacing"/>
        <w:ind w:left="720" w:firstLine="720"/>
        <w:contextualSpacing/>
        <w:rPr>
          <w:rFonts w:ascii="Times New Roman" w:hAnsi="Times New Roman" w:cs="Times New Roman"/>
          <w:sz w:val="24"/>
          <w:szCs w:val="24"/>
        </w:rPr>
      </w:pPr>
      <w:r>
        <w:rPr>
          <w:rFonts w:ascii="Times New Roman" w:hAnsi="Times New Roman" w:cs="Times New Roman"/>
          <w:sz w:val="24"/>
          <w:szCs w:val="24"/>
        </w:rPr>
        <w:t>Decrease – Fund Balance (111.35900)</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$119,002</w:t>
      </w:r>
    </w:p>
    <w:p w14:paraId="77C41321" w14:textId="46AE893C" w:rsidR="00CB59C9" w:rsidRDefault="00CB59C9" w:rsidP="00860D20">
      <w:pPr>
        <w:jc w:val="both"/>
      </w:pPr>
    </w:p>
    <w:p w14:paraId="30D39FA2" w14:textId="55965123" w:rsidR="00CB59C9" w:rsidRPr="00CB59C9" w:rsidRDefault="00CB59C9" w:rsidP="00860D20">
      <w:pPr>
        <w:jc w:val="both"/>
        <w:rPr>
          <w:b/>
          <w:bCs/>
        </w:rPr>
      </w:pPr>
      <w:r>
        <w:rPr>
          <w:b/>
          <w:bCs/>
        </w:rPr>
        <w:t>PASSED AND ADOPTED THIS 1</w:t>
      </w:r>
      <w:r w:rsidRPr="00CB59C9">
        <w:rPr>
          <w:b/>
          <w:bCs/>
          <w:vertAlign w:val="superscript"/>
        </w:rPr>
        <w:t>ST</w:t>
      </w:r>
      <w:r>
        <w:rPr>
          <w:b/>
          <w:bCs/>
        </w:rPr>
        <w:t xml:space="preserve"> DAY OF APRIL, 2025</w:t>
      </w:r>
    </w:p>
    <w:p w14:paraId="0FD2DD55" w14:textId="77777777" w:rsidR="00CB59C9" w:rsidRPr="00860D20" w:rsidRDefault="00CB59C9" w:rsidP="00860D20">
      <w:pPr>
        <w:jc w:val="both"/>
        <w:rPr>
          <w:bCs/>
        </w:rPr>
      </w:pPr>
    </w:p>
    <w:p w14:paraId="2C2BA068" w14:textId="1E410999" w:rsidR="00860D20" w:rsidRDefault="00CB59C9" w:rsidP="00886C61">
      <w:pPr>
        <w:jc w:val="both"/>
        <w:rPr>
          <w:bCs/>
        </w:rPr>
      </w:pPr>
      <w:r>
        <w:rPr>
          <w:bCs/>
        </w:rPr>
        <w:t xml:space="preserve">A motion was made by Commissioner Johnny Grant, seconded by Commissioner Ramsey, with all other members present voting “yes”, the following resolutions was passed and adopted: </w:t>
      </w:r>
    </w:p>
    <w:p w14:paraId="401A03E1" w14:textId="4113ABA6" w:rsidR="00CB59C9" w:rsidRDefault="00CB59C9" w:rsidP="00886C61">
      <w:pPr>
        <w:jc w:val="both"/>
        <w:rPr>
          <w:bCs/>
        </w:rPr>
      </w:pPr>
    </w:p>
    <w:p w14:paraId="2AACE223" w14:textId="4155E0E3" w:rsidR="00CB59C9" w:rsidRDefault="00CB59C9" w:rsidP="00886C61">
      <w:pPr>
        <w:jc w:val="both"/>
        <w:rPr>
          <w:bCs/>
        </w:rPr>
      </w:pPr>
      <w:r>
        <w:rPr>
          <w:b/>
        </w:rPr>
        <w:t xml:space="preserve">BE IS RESOLVED BY THE ETOWAH COUNTY COMMISSION: </w:t>
      </w:r>
      <w:r>
        <w:rPr>
          <w:bCs/>
        </w:rPr>
        <w:t xml:space="preserve">That the following resolutions were passed and adopted: </w:t>
      </w:r>
    </w:p>
    <w:p w14:paraId="16A129ED" w14:textId="3FD22B2F" w:rsidR="00CB59C9" w:rsidRDefault="00CB59C9" w:rsidP="00886C61">
      <w:pPr>
        <w:jc w:val="both"/>
        <w:rPr>
          <w:bCs/>
        </w:rPr>
      </w:pPr>
    </w:p>
    <w:p w14:paraId="7CCF8BDA" w14:textId="628FE7C9" w:rsidR="00CB59C9" w:rsidRDefault="00CB59C9" w:rsidP="00886C61">
      <w:pPr>
        <w:jc w:val="both"/>
        <w:rPr>
          <w:bCs/>
        </w:rPr>
      </w:pPr>
      <w:r>
        <w:rPr>
          <w:bCs/>
        </w:rPr>
        <w:t xml:space="preserve">To approve the following budget amendment for a hydraulic cadaver lift for the Coroner’s Office that is being reimbursed from Community Development Funds. </w:t>
      </w:r>
    </w:p>
    <w:p w14:paraId="6178C0DD" w14:textId="4A99486E" w:rsidR="00CB59C9" w:rsidRDefault="00CB59C9" w:rsidP="00886C61">
      <w:pPr>
        <w:jc w:val="both"/>
        <w:rPr>
          <w:bCs/>
        </w:rPr>
      </w:pPr>
      <w:r>
        <w:rPr>
          <w:bCs/>
        </w:rPr>
        <w:tab/>
        <w:t xml:space="preserve">Expense: </w:t>
      </w:r>
    </w:p>
    <w:p w14:paraId="757C6E10" w14:textId="0040B2B6" w:rsidR="00CB59C9" w:rsidRDefault="00CB59C9" w:rsidP="00886C61">
      <w:pPr>
        <w:jc w:val="both"/>
        <w:rPr>
          <w:bCs/>
        </w:rPr>
      </w:pPr>
      <w:r>
        <w:rPr>
          <w:bCs/>
        </w:rPr>
        <w:tab/>
      </w:r>
      <w:r>
        <w:rPr>
          <w:bCs/>
        </w:rPr>
        <w:tab/>
        <w:t>Increase – Equipment Below Threshold (001.52400-471)</w:t>
      </w:r>
      <w:r>
        <w:rPr>
          <w:bCs/>
        </w:rPr>
        <w:tab/>
      </w:r>
      <w:r>
        <w:rPr>
          <w:bCs/>
        </w:rPr>
        <w:tab/>
        <w:t>$6,650</w:t>
      </w:r>
    </w:p>
    <w:p w14:paraId="4D14B0EE" w14:textId="665038A8" w:rsidR="00CB59C9" w:rsidRDefault="00CB59C9" w:rsidP="00886C61">
      <w:pPr>
        <w:jc w:val="both"/>
        <w:rPr>
          <w:bCs/>
        </w:rPr>
      </w:pPr>
      <w:r>
        <w:rPr>
          <w:bCs/>
        </w:rPr>
        <w:tab/>
        <w:t>Revenue:</w:t>
      </w:r>
    </w:p>
    <w:p w14:paraId="2E9A7D71" w14:textId="5577024D" w:rsidR="00CB59C9" w:rsidRDefault="00CB59C9" w:rsidP="00886C61">
      <w:pPr>
        <w:jc w:val="both"/>
        <w:rPr>
          <w:bCs/>
        </w:rPr>
      </w:pPr>
      <w:r>
        <w:rPr>
          <w:bCs/>
        </w:rPr>
        <w:tab/>
      </w:r>
      <w:r>
        <w:rPr>
          <w:bCs/>
        </w:rPr>
        <w:tab/>
        <w:t>Increase – Other Revenues (001.40000.47900-000)</w:t>
      </w:r>
      <w:r>
        <w:rPr>
          <w:bCs/>
        </w:rPr>
        <w:tab/>
      </w:r>
      <w:r>
        <w:rPr>
          <w:bCs/>
        </w:rPr>
        <w:tab/>
      </w:r>
      <w:r>
        <w:rPr>
          <w:bCs/>
        </w:rPr>
        <w:tab/>
        <w:t>$6,650</w:t>
      </w:r>
    </w:p>
    <w:p w14:paraId="51A023F4" w14:textId="07903BA2" w:rsidR="00CB59C9" w:rsidRDefault="00CB59C9" w:rsidP="00886C61">
      <w:pPr>
        <w:jc w:val="both"/>
        <w:rPr>
          <w:bCs/>
        </w:rPr>
      </w:pPr>
    </w:p>
    <w:p w14:paraId="434C7039" w14:textId="05A6A464" w:rsidR="00CB59C9" w:rsidRDefault="00CB59C9" w:rsidP="00886C61">
      <w:pPr>
        <w:jc w:val="both"/>
        <w:rPr>
          <w:b/>
        </w:rPr>
      </w:pPr>
      <w:r>
        <w:rPr>
          <w:b/>
        </w:rPr>
        <w:t>PASSED AND ADOPTED THIS 1</w:t>
      </w:r>
      <w:r w:rsidRPr="00CB59C9">
        <w:rPr>
          <w:b/>
          <w:vertAlign w:val="superscript"/>
        </w:rPr>
        <w:t>ST</w:t>
      </w:r>
      <w:r>
        <w:rPr>
          <w:b/>
        </w:rPr>
        <w:t xml:space="preserve"> DAY OF APRIL, 2025</w:t>
      </w:r>
    </w:p>
    <w:p w14:paraId="64FD5257" w14:textId="654CAE6B" w:rsidR="00CB59C9" w:rsidRDefault="00CB59C9" w:rsidP="00886C61">
      <w:pPr>
        <w:jc w:val="both"/>
        <w:rPr>
          <w:b/>
        </w:rPr>
      </w:pPr>
    </w:p>
    <w:p w14:paraId="7AF16141" w14:textId="044E109B" w:rsidR="004C19A0" w:rsidRDefault="005940F1" w:rsidP="005940F1">
      <w:pPr>
        <w:rPr>
          <w:rFonts w:eastAsiaTheme="minorHAnsi"/>
          <w:b/>
        </w:rPr>
      </w:pPr>
      <w:r w:rsidRPr="005940F1">
        <w:rPr>
          <w:rFonts w:eastAsiaTheme="minorHAnsi"/>
          <w:b/>
        </w:rPr>
        <w:t>REPORTS FROM THE STAFF</w:t>
      </w:r>
    </w:p>
    <w:p w14:paraId="76C191FF" w14:textId="77777777" w:rsidR="005535D9" w:rsidRDefault="005535D9" w:rsidP="005940F1">
      <w:pPr>
        <w:rPr>
          <w:rFonts w:eastAsiaTheme="minorHAnsi"/>
          <w:b/>
        </w:rPr>
      </w:pPr>
    </w:p>
    <w:p w14:paraId="2DE91F57" w14:textId="6893E3FC" w:rsidR="002B301D" w:rsidRPr="00086816" w:rsidRDefault="004C19A0" w:rsidP="00F24496">
      <w:pPr>
        <w:ind w:left="90" w:hanging="90"/>
        <w:rPr>
          <w:rFonts w:eastAsiaTheme="minorHAnsi"/>
          <w:bCs/>
        </w:rPr>
      </w:pPr>
      <w:r>
        <w:rPr>
          <w:rFonts w:eastAsiaTheme="minorHAnsi"/>
          <w:b/>
        </w:rPr>
        <w:t xml:space="preserve">Chief Administrative </w:t>
      </w:r>
      <w:r w:rsidR="00ED362B">
        <w:rPr>
          <w:rFonts w:eastAsiaTheme="minorHAnsi"/>
          <w:b/>
        </w:rPr>
        <w:t xml:space="preserve">Officer </w:t>
      </w:r>
    </w:p>
    <w:p w14:paraId="30C25F9F" w14:textId="42A57A24" w:rsidR="008D6C75" w:rsidRPr="008D6C75" w:rsidRDefault="004C19A0" w:rsidP="005940F1">
      <w:pPr>
        <w:rPr>
          <w:rFonts w:eastAsiaTheme="minorHAnsi"/>
          <w:bCs/>
        </w:rPr>
      </w:pPr>
      <w:r>
        <w:rPr>
          <w:rFonts w:eastAsiaTheme="minorHAnsi"/>
          <w:b/>
        </w:rPr>
        <w:t>County Engineer</w:t>
      </w:r>
      <w:r w:rsidR="00ED362B">
        <w:rPr>
          <w:rFonts w:eastAsiaTheme="minorHAnsi"/>
          <w:b/>
        </w:rPr>
        <w:t xml:space="preserve"> </w:t>
      </w:r>
    </w:p>
    <w:p w14:paraId="356079F6" w14:textId="39A14358" w:rsidR="004C19A0" w:rsidRDefault="004C19A0" w:rsidP="005940F1">
      <w:pPr>
        <w:rPr>
          <w:rFonts w:eastAsiaTheme="minorHAnsi"/>
          <w:b/>
        </w:rPr>
      </w:pPr>
      <w:r>
        <w:rPr>
          <w:rFonts w:eastAsiaTheme="minorHAnsi"/>
          <w:b/>
        </w:rPr>
        <w:t>County Attorney</w:t>
      </w:r>
    </w:p>
    <w:p w14:paraId="4D914691" w14:textId="3A869AD8" w:rsidR="004C19A0" w:rsidRDefault="004C19A0" w:rsidP="005940F1">
      <w:pPr>
        <w:rPr>
          <w:rFonts w:eastAsiaTheme="minorHAnsi"/>
          <w:b/>
        </w:rPr>
      </w:pPr>
      <w:r>
        <w:rPr>
          <w:rFonts w:eastAsiaTheme="minorHAnsi"/>
          <w:b/>
        </w:rPr>
        <w:t>Other</w:t>
      </w:r>
      <w:r w:rsidR="009A4949">
        <w:rPr>
          <w:rFonts w:eastAsiaTheme="minorHAnsi"/>
          <w:b/>
        </w:rPr>
        <w:t xml:space="preserve"> </w:t>
      </w:r>
    </w:p>
    <w:p w14:paraId="1B77462A" w14:textId="77777777" w:rsidR="000D75B9" w:rsidRDefault="000D75B9" w:rsidP="005940F1">
      <w:pPr>
        <w:ind w:left="1080" w:hanging="1080"/>
        <w:contextualSpacing/>
        <w:rPr>
          <w:rFonts w:eastAsiaTheme="minorHAnsi"/>
          <w:b/>
        </w:rPr>
      </w:pPr>
    </w:p>
    <w:p w14:paraId="1F7E32C9" w14:textId="77777777" w:rsidR="000D75B9" w:rsidRDefault="000D75B9" w:rsidP="005940F1">
      <w:pPr>
        <w:ind w:left="1080" w:hanging="1080"/>
        <w:contextualSpacing/>
        <w:rPr>
          <w:rFonts w:eastAsiaTheme="minorHAnsi"/>
          <w:b/>
        </w:rPr>
      </w:pPr>
    </w:p>
    <w:p w14:paraId="12F0BABF" w14:textId="758EA232" w:rsidR="00284E97" w:rsidRDefault="005940F1" w:rsidP="005940F1">
      <w:pPr>
        <w:ind w:left="1080" w:hanging="1080"/>
        <w:contextualSpacing/>
        <w:rPr>
          <w:rFonts w:eastAsiaTheme="minorHAnsi"/>
          <w:b/>
        </w:rPr>
      </w:pPr>
      <w:r w:rsidRPr="005940F1">
        <w:rPr>
          <w:rFonts w:eastAsiaTheme="minorHAnsi"/>
          <w:b/>
        </w:rPr>
        <w:t>DISCUSSION BY COMMISSIONERS</w:t>
      </w:r>
      <w:r w:rsidR="00284E97">
        <w:rPr>
          <w:rFonts w:eastAsiaTheme="minorHAnsi"/>
          <w:b/>
        </w:rPr>
        <w:t>:</w:t>
      </w:r>
    </w:p>
    <w:p w14:paraId="7BF149AD" w14:textId="72A4793E" w:rsidR="007252B2" w:rsidRDefault="007252B2" w:rsidP="005940F1">
      <w:pPr>
        <w:ind w:left="1080" w:hanging="1080"/>
        <w:contextualSpacing/>
        <w:rPr>
          <w:rFonts w:eastAsiaTheme="minorHAnsi"/>
          <w:b/>
        </w:rPr>
      </w:pPr>
    </w:p>
    <w:p w14:paraId="7772BF01" w14:textId="77777777" w:rsidR="007252B2"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t xml:space="preserve">Commissioner Johnny Grant was grateful for this hiring at the animal shelter.  We’ve has a lot of animal control calls lately.  </w:t>
      </w:r>
    </w:p>
    <w:p w14:paraId="08168333" w14:textId="77777777" w:rsidR="007252B2"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t xml:space="preserve">Commissioner Jamie Grant remarked we had a good discussion today but we need to stay focused on the end result.  </w:t>
      </w:r>
    </w:p>
    <w:p w14:paraId="62B3FC7D" w14:textId="77777777" w:rsidR="007252B2"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t xml:space="preserve">Commissioner Ramsey also appreciates the discussion.  </w:t>
      </w:r>
    </w:p>
    <w:p w14:paraId="2DEA33C2" w14:textId="77777777" w:rsidR="007252B2"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lastRenderedPageBreak/>
        <w:t xml:space="preserve">Commissioner Washington thanked everyone for being here.  </w:t>
      </w:r>
    </w:p>
    <w:p w14:paraId="0CD065FB" w14:textId="77777777" w:rsidR="007252B2"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t xml:space="preserve">Commissioner Inzer thanked the Sheriff’s office for looking out for our community.  </w:t>
      </w:r>
    </w:p>
    <w:p w14:paraId="31E5131E" w14:textId="77777777" w:rsidR="007252B2" w:rsidRPr="00096E6C" w:rsidRDefault="007252B2" w:rsidP="007252B2">
      <w:pPr>
        <w:pStyle w:val="NoSpacing"/>
        <w:rPr>
          <w:rFonts w:ascii="Times New Roman" w:hAnsi="Times New Roman" w:cs="Times New Roman"/>
          <w:sz w:val="24"/>
          <w:szCs w:val="24"/>
        </w:rPr>
      </w:pPr>
      <w:r>
        <w:rPr>
          <w:rFonts w:ascii="Times New Roman" w:hAnsi="Times New Roman" w:cs="Times New Roman"/>
          <w:sz w:val="24"/>
          <w:szCs w:val="24"/>
        </w:rPr>
        <w:t xml:space="preserve">Commissioner Statum appreciates the discussion. </w:t>
      </w:r>
    </w:p>
    <w:p w14:paraId="2ACC220E" w14:textId="77777777" w:rsidR="007252B2" w:rsidRDefault="007252B2" w:rsidP="005940F1">
      <w:pPr>
        <w:ind w:left="1080" w:hanging="1080"/>
        <w:contextualSpacing/>
        <w:rPr>
          <w:rFonts w:eastAsiaTheme="minorHAnsi"/>
          <w:b/>
        </w:rPr>
      </w:pPr>
    </w:p>
    <w:p w14:paraId="60C6C7EB" w14:textId="1BACECDB" w:rsidR="00284E97" w:rsidRDefault="00284E97" w:rsidP="005940F1">
      <w:pPr>
        <w:ind w:left="1080" w:hanging="1080"/>
        <w:contextualSpacing/>
        <w:rPr>
          <w:rFonts w:eastAsiaTheme="minorHAnsi"/>
          <w:b/>
        </w:rPr>
      </w:pPr>
    </w:p>
    <w:p w14:paraId="2406D085" w14:textId="77777777" w:rsidR="00DD564B" w:rsidRDefault="00DD564B" w:rsidP="001D489E">
      <w:pPr>
        <w:tabs>
          <w:tab w:val="left" w:pos="0"/>
        </w:tabs>
        <w:rPr>
          <w:b/>
          <w:u w:val="single"/>
        </w:rPr>
      </w:pPr>
    </w:p>
    <w:p w14:paraId="29DB3AA2" w14:textId="1B4B64DC" w:rsidR="00130EEC" w:rsidRDefault="00D51F36" w:rsidP="001D489E">
      <w:pPr>
        <w:tabs>
          <w:tab w:val="left" w:pos="0"/>
        </w:tabs>
      </w:pPr>
      <w:r w:rsidRPr="007713E2">
        <w:rPr>
          <w:b/>
          <w:u w:val="single"/>
        </w:rPr>
        <w:t>A</w:t>
      </w:r>
      <w:r w:rsidR="001D489E" w:rsidRPr="007713E2">
        <w:rPr>
          <w:b/>
          <w:u w:val="single"/>
        </w:rPr>
        <w:t>DJOURN</w:t>
      </w:r>
      <w:r w:rsidR="001D489E" w:rsidRPr="007713E2">
        <w:rPr>
          <w:b/>
        </w:rPr>
        <w:t>:</w:t>
      </w:r>
      <w:r w:rsidR="001D489E" w:rsidRPr="007713E2">
        <w:t xml:space="preserve"> The Chair then entertained a motion to adjourn the meeting. Upon motion </w:t>
      </w:r>
      <w:r w:rsidR="00284E97">
        <w:t>from</w:t>
      </w:r>
      <w:r w:rsidR="001D489E" w:rsidRPr="007713E2">
        <w:t xml:space="preserve"> Commissioner </w:t>
      </w:r>
      <w:r w:rsidR="00762F8F">
        <w:t xml:space="preserve">Jamie Grant, </w:t>
      </w:r>
      <w:r w:rsidR="00375927" w:rsidRPr="007713E2">
        <w:t>seconded</w:t>
      </w:r>
      <w:r w:rsidR="001D489E" w:rsidRPr="007713E2">
        <w:t xml:space="preserve"> by </w:t>
      </w:r>
      <w:r w:rsidR="00E139C8">
        <w:t>Commissioner</w:t>
      </w:r>
      <w:r w:rsidR="00762F8F">
        <w:t xml:space="preserve"> Ramsey</w:t>
      </w:r>
      <w:r w:rsidR="00CE28A1" w:rsidRPr="007713E2">
        <w:t>,</w:t>
      </w:r>
      <w:r w:rsidR="009B7726" w:rsidRPr="007713E2">
        <w:t xml:space="preserve"> </w:t>
      </w:r>
      <w:r w:rsidR="00853E93" w:rsidRPr="007713E2">
        <w:t>with</w:t>
      </w:r>
      <w:r w:rsidR="001D489E" w:rsidRPr="007713E2">
        <w:t xml:space="preserve"> all other members voting “yes”, the motion was passed. The meeting was adjourned at </w:t>
      </w:r>
      <w:r w:rsidR="00762F8F">
        <w:t>10:07</w:t>
      </w:r>
      <w:r w:rsidR="00934FA9">
        <w:t xml:space="preserve"> </w:t>
      </w:r>
      <w:r w:rsidR="004C19A0">
        <w:t>am</w:t>
      </w:r>
      <w:r w:rsidR="0038115E">
        <w:t>.</w:t>
      </w:r>
    </w:p>
    <w:p w14:paraId="2C6A45BF" w14:textId="77777777" w:rsidR="00184073" w:rsidRDefault="00184073" w:rsidP="001D489E">
      <w:pPr>
        <w:tabs>
          <w:tab w:val="left" w:pos="0"/>
        </w:tabs>
      </w:pPr>
    </w:p>
    <w:p w14:paraId="33F11B15" w14:textId="77777777" w:rsidR="000437E3" w:rsidRPr="007713E2" w:rsidRDefault="000437E3" w:rsidP="001D489E">
      <w:pPr>
        <w:tabs>
          <w:tab w:val="left" w:pos="0"/>
        </w:tabs>
      </w:pPr>
    </w:p>
    <w:tbl>
      <w:tblPr>
        <w:tblW w:w="11474" w:type="dxa"/>
        <w:tblInd w:w="108" w:type="dxa"/>
        <w:tblLook w:val="00A0" w:firstRow="1" w:lastRow="0" w:firstColumn="1" w:lastColumn="0" w:noHBand="0" w:noVBand="0"/>
      </w:tblPr>
      <w:tblGrid>
        <w:gridCol w:w="5223"/>
        <w:gridCol w:w="343"/>
        <w:gridCol w:w="5908"/>
      </w:tblGrid>
      <w:tr w:rsidR="001D489E" w:rsidRPr="007713E2" w14:paraId="48688EE6" w14:textId="77777777" w:rsidTr="00C27317">
        <w:trPr>
          <w:trHeight w:val="268"/>
        </w:trPr>
        <w:tc>
          <w:tcPr>
            <w:tcW w:w="5223" w:type="dxa"/>
            <w:tcBorders>
              <w:bottom w:val="single" w:sz="4" w:space="0" w:color="auto"/>
            </w:tcBorders>
          </w:tcPr>
          <w:p w14:paraId="3047F546" w14:textId="09E51DBB" w:rsidR="00084AB1" w:rsidRPr="007713E2" w:rsidRDefault="00084AB1" w:rsidP="005940F1">
            <w:pPr>
              <w:rPr>
                <w:b/>
              </w:rPr>
            </w:pPr>
          </w:p>
        </w:tc>
        <w:tc>
          <w:tcPr>
            <w:tcW w:w="343" w:type="dxa"/>
          </w:tcPr>
          <w:p w14:paraId="53994098" w14:textId="77777777" w:rsidR="001D489E" w:rsidRPr="007713E2" w:rsidRDefault="001D489E" w:rsidP="005940F1"/>
        </w:tc>
        <w:tc>
          <w:tcPr>
            <w:tcW w:w="5908" w:type="dxa"/>
            <w:tcBorders>
              <w:bottom w:val="single" w:sz="4" w:space="0" w:color="auto"/>
            </w:tcBorders>
            <w:vAlign w:val="bottom"/>
          </w:tcPr>
          <w:p w14:paraId="394FE09C" w14:textId="321ABF6D" w:rsidR="001D489E" w:rsidRPr="007713E2" w:rsidRDefault="001D489E" w:rsidP="005940F1">
            <w:pPr>
              <w:rPr>
                <w:b/>
              </w:rPr>
            </w:pPr>
          </w:p>
        </w:tc>
      </w:tr>
      <w:tr w:rsidR="001D489E" w:rsidRPr="007713E2" w14:paraId="2A688245" w14:textId="77777777" w:rsidTr="00C27317">
        <w:trPr>
          <w:trHeight w:val="322"/>
        </w:trPr>
        <w:tc>
          <w:tcPr>
            <w:tcW w:w="5223" w:type="dxa"/>
            <w:tcBorders>
              <w:top w:val="single" w:sz="4" w:space="0" w:color="auto"/>
            </w:tcBorders>
          </w:tcPr>
          <w:p w14:paraId="6E3ED94E" w14:textId="46F721E3" w:rsidR="001D489E" w:rsidRPr="007713E2" w:rsidRDefault="001D489E" w:rsidP="00353800">
            <w:r w:rsidRPr="007713E2">
              <w:t xml:space="preserve">Joey Statum, </w:t>
            </w:r>
            <w:r w:rsidR="00594FB8">
              <w:t xml:space="preserve">President, </w:t>
            </w:r>
            <w:r w:rsidRPr="007713E2">
              <w:t>Commissioner, District 1</w:t>
            </w:r>
          </w:p>
        </w:tc>
        <w:tc>
          <w:tcPr>
            <w:tcW w:w="343" w:type="dxa"/>
          </w:tcPr>
          <w:p w14:paraId="7C2377AC" w14:textId="77777777" w:rsidR="001D489E" w:rsidRPr="007713E2" w:rsidRDefault="001D489E" w:rsidP="005940F1"/>
        </w:tc>
        <w:tc>
          <w:tcPr>
            <w:tcW w:w="5908" w:type="dxa"/>
            <w:tcBorders>
              <w:top w:val="single" w:sz="4" w:space="0" w:color="auto"/>
            </w:tcBorders>
          </w:tcPr>
          <w:p w14:paraId="77B308E0" w14:textId="73C08302" w:rsidR="001D489E" w:rsidRPr="007713E2" w:rsidRDefault="00427625" w:rsidP="00D7245C">
            <w:r w:rsidRPr="007713E2">
              <w:t xml:space="preserve">Tim </w:t>
            </w:r>
            <w:r w:rsidR="00145100" w:rsidRPr="007713E2">
              <w:t>Ramsey,</w:t>
            </w:r>
            <w:r w:rsidR="00594FB8">
              <w:t xml:space="preserve"> </w:t>
            </w:r>
            <w:r w:rsidR="00145100" w:rsidRPr="007713E2">
              <w:t>Commissioner</w:t>
            </w:r>
            <w:r w:rsidR="001D489E" w:rsidRPr="007713E2">
              <w:t>, District 4</w:t>
            </w:r>
          </w:p>
        </w:tc>
      </w:tr>
      <w:tr w:rsidR="001D489E" w:rsidRPr="007713E2" w14:paraId="29380389" w14:textId="77777777" w:rsidTr="00C27317">
        <w:trPr>
          <w:trHeight w:val="70"/>
        </w:trPr>
        <w:tc>
          <w:tcPr>
            <w:tcW w:w="5223" w:type="dxa"/>
          </w:tcPr>
          <w:p w14:paraId="065A6584" w14:textId="77777777" w:rsidR="001D489E" w:rsidRPr="007713E2" w:rsidRDefault="001D489E" w:rsidP="005940F1"/>
        </w:tc>
        <w:tc>
          <w:tcPr>
            <w:tcW w:w="343" w:type="dxa"/>
          </w:tcPr>
          <w:p w14:paraId="54F52143" w14:textId="77777777" w:rsidR="001D489E" w:rsidRPr="007713E2" w:rsidRDefault="001D489E" w:rsidP="005940F1"/>
        </w:tc>
        <w:tc>
          <w:tcPr>
            <w:tcW w:w="5908" w:type="dxa"/>
          </w:tcPr>
          <w:p w14:paraId="5B09FCE7" w14:textId="77777777" w:rsidR="001D489E" w:rsidRPr="007713E2" w:rsidRDefault="001D489E" w:rsidP="005940F1"/>
        </w:tc>
      </w:tr>
      <w:tr w:rsidR="00037E1C" w:rsidRPr="007713E2" w14:paraId="45EFE7F9" w14:textId="77777777" w:rsidTr="000B1638">
        <w:trPr>
          <w:trHeight w:val="80"/>
        </w:trPr>
        <w:tc>
          <w:tcPr>
            <w:tcW w:w="5223" w:type="dxa"/>
          </w:tcPr>
          <w:p w14:paraId="64EC5B89" w14:textId="3EB15D19" w:rsidR="00037E1C" w:rsidRPr="007713E2" w:rsidRDefault="00037E1C" w:rsidP="00037E1C"/>
        </w:tc>
        <w:tc>
          <w:tcPr>
            <w:tcW w:w="343" w:type="dxa"/>
          </w:tcPr>
          <w:p w14:paraId="5A807C85" w14:textId="77777777" w:rsidR="00037E1C" w:rsidRPr="007713E2" w:rsidRDefault="00037E1C" w:rsidP="00037E1C"/>
        </w:tc>
        <w:tc>
          <w:tcPr>
            <w:tcW w:w="5908" w:type="dxa"/>
          </w:tcPr>
          <w:p w14:paraId="0E35EDC9" w14:textId="5408DCF1" w:rsidR="00037E1C" w:rsidRPr="007713E2" w:rsidRDefault="00037E1C" w:rsidP="00037E1C"/>
        </w:tc>
      </w:tr>
      <w:tr w:rsidR="00037E1C" w:rsidRPr="007713E2" w14:paraId="20CC200A" w14:textId="77777777" w:rsidTr="00C27317">
        <w:trPr>
          <w:trHeight w:val="224"/>
        </w:trPr>
        <w:tc>
          <w:tcPr>
            <w:tcW w:w="5223" w:type="dxa"/>
            <w:tcBorders>
              <w:bottom w:val="single" w:sz="4" w:space="0" w:color="auto"/>
            </w:tcBorders>
          </w:tcPr>
          <w:p w14:paraId="1FA31EE4" w14:textId="0B46D610" w:rsidR="00037E1C" w:rsidRPr="007713E2" w:rsidRDefault="00037E1C" w:rsidP="00037E1C">
            <w:pPr>
              <w:rPr>
                <w:b/>
              </w:rPr>
            </w:pPr>
          </w:p>
        </w:tc>
        <w:tc>
          <w:tcPr>
            <w:tcW w:w="343" w:type="dxa"/>
          </w:tcPr>
          <w:p w14:paraId="4FE4C5BA" w14:textId="77777777" w:rsidR="00037E1C" w:rsidRPr="007713E2" w:rsidRDefault="00037E1C" w:rsidP="00037E1C"/>
        </w:tc>
        <w:tc>
          <w:tcPr>
            <w:tcW w:w="5908" w:type="dxa"/>
            <w:tcBorders>
              <w:bottom w:val="single" w:sz="4" w:space="0" w:color="auto"/>
            </w:tcBorders>
          </w:tcPr>
          <w:p w14:paraId="1682538E" w14:textId="773494E8" w:rsidR="00037E1C" w:rsidRPr="007713E2" w:rsidRDefault="00037E1C" w:rsidP="00037E1C">
            <w:pPr>
              <w:rPr>
                <w:b/>
              </w:rPr>
            </w:pPr>
          </w:p>
        </w:tc>
      </w:tr>
      <w:tr w:rsidR="00037E1C" w:rsidRPr="007713E2" w14:paraId="1FB9D6CD" w14:textId="77777777" w:rsidTr="00C27317">
        <w:trPr>
          <w:trHeight w:val="224"/>
        </w:trPr>
        <w:tc>
          <w:tcPr>
            <w:tcW w:w="5223" w:type="dxa"/>
            <w:tcBorders>
              <w:top w:val="single" w:sz="4" w:space="0" w:color="auto"/>
            </w:tcBorders>
          </w:tcPr>
          <w:p w14:paraId="51F5F4FA" w14:textId="113D783E" w:rsidR="00037E1C" w:rsidRPr="007713E2" w:rsidRDefault="00037E1C" w:rsidP="00037E1C">
            <w:r w:rsidRPr="007713E2">
              <w:t>Johnny Grant, Commissioner, District 2</w:t>
            </w:r>
          </w:p>
        </w:tc>
        <w:tc>
          <w:tcPr>
            <w:tcW w:w="343" w:type="dxa"/>
          </w:tcPr>
          <w:p w14:paraId="63C3F063" w14:textId="77777777" w:rsidR="00037E1C" w:rsidRPr="007713E2" w:rsidRDefault="00037E1C" w:rsidP="00037E1C"/>
        </w:tc>
        <w:tc>
          <w:tcPr>
            <w:tcW w:w="5908" w:type="dxa"/>
            <w:tcBorders>
              <w:top w:val="single" w:sz="4" w:space="0" w:color="auto"/>
            </w:tcBorders>
          </w:tcPr>
          <w:p w14:paraId="6EE9F06F" w14:textId="77777777" w:rsidR="00037E1C" w:rsidRPr="007713E2" w:rsidRDefault="00037E1C" w:rsidP="00037E1C">
            <w:r w:rsidRPr="007713E2">
              <w:t>Jeffery Washington, Commissioner, District 5</w:t>
            </w:r>
          </w:p>
        </w:tc>
      </w:tr>
      <w:tr w:rsidR="00037E1C" w:rsidRPr="007713E2" w14:paraId="00ED73F3" w14:textId="77777777" w:rsidTr="00C27317">
        <w:trPr>
          <w:trHeight w:val="224"/>
        </w:trPr>
        <w:tc>
          <w:tcPr>
            <w:tcW w:w="5223" w:type="dxa"/>
          </w:tcPr>
          <w:p w14:paraId="37722F58" w14:textId="77777777" w:rsidR="00037E1C" w:rsidRPr="007713E2" w:rsidRDefault="00037E1C" w:rsidP="00037E1C"/>
        </w:tc>
        <w:tc>
          <w:tcPr>
            <w:tcW w:w="343" w:type="dxa"/>
          </w:tcPr>
          <w:p w14:paraId="328F17A4" w14:textId="77777777" w:rsidR="00037E1C" w:rsidRPr="007713E2" w:rsidRDefault="00037E1C" w:rsidP="00037E1C"/>
        </w:tc>
        <w:tc>
          <w:tcPr>
            <w:tcW w:w="5908" w:type="dxa"/>
          </w:tcPr>
          <w:p w14:paraId="368AABCC" w14:textId="77777777" w:rsidR="00037E1C" w:rsidRPr="007713E2" w:rsidRDefault="00037E1C" w:rsidP="00037E1C"/>
        </w:tc>
      </w:tr>
      <w:tr w:rsidR="00037E1C" w:rsidRPr="007713E2" w14:paraId="23E179F4" w14:textId="77777777" w:rsidTr="00C27317">
        <w:trPr>
          <w:trHeight w:val="276"/>
        </w:trPr>
        <w:tc>
          <w:tcPr>
            <w:tcW w:w="5223" w:type="dxa"/>
          </w:tcPr>
          <w:p w14:paraId="3085E5A7" w14:textId="5479704B" w:rsidR="00037E1C" w:rsidRPr="007713E2" w:rsidRDefault="00037E1C" w:rsidP="00037E1C"/>
        </w:tc>
        <w:tc>
          <w:tcPr>
            <w:tcW w:w="343" w:type="dxa"/>
          </w:tcPr>
          <w:p w14:paraId="1BC8103D" w14:textId="77777777" w:rsidR="00037E1C" w:rsidRPr="007713E2" w:rsidRDefault="00037E1C" w:rsidP="00037E1C"/>
        </w:tc>
        <w:tc>
          <w:tcPr>
            <w:tcW w:w="5908" w:type="dxa"/>
          </w:tcPr>
          <w:p w14:paraId="6523A799" w14:textId="7310DF31" w:rsidR="00037E1C" w:rsidRPr="007713E2" w:rsidRDefault="00037E1C" w:rsidP="00037E1C"/>
        </w:tc>
      </w:tr>
      <w:tr w:rsidR="00037E1C" w:rsidRPr="007713E2" w14:paraId="1C6A915B" w14:textId="77777777" w:rsidTr="00C27317">
        <w:trPr>
          <w:trHeight w:val="238"/>
        </w:trPr>
        <w:tc>
          <w:tcPr>
            <w:tcW w:w="5223" w:type="dxa"/>
            <w:tcBorders>
              <w:bottom w:val="single" w:sz="4" w:space="0" w:color="auto"/>
            </w:tcBorders>
          </w:tcPr>
          <w:p w14:paraId="1C104DE0" w14:textId="20B19E95" w:rsidR="00037E1C" w:rsidRPr="007713E2" w:rsidRDefault="00037E1C" w:rsidP="00037E1C">
            <w:pPr>
              <w:rPr>
                <w:b/>
              </w:rPr>
            </w:pPr>
          </w:p>
        </w:tc>
        <w:tc>
          <w:tcPr>
            <w:tcW w:w="343" w:type="dxa"/>
          </w:tcPr>
          <w:p w14:paraId="388841BF" w14:textId="77777777" w:rsidR="00037E1C" w:rsidRPr="007713E2" w:rsidRDefault="00037E1C" w:rsidP="00037E1C"/>
        </w:tc>
        <w:tc>
          <w:tcPr>
            <w:tcW w:w="5908" w:type="dxa"/>
            <w:tcBorders>
              <w:bottom w:val="single" w:sz="4" w:space="0" w:color="auto"/>
            </w:tcBorders>
          </w:tcPr>
          <w:p w14:paraId="5E4F1F24" w14:textId="78052C2E" w:rsidR="00037E1C" w:rsidRPr="007713E2" w:rsidRDefault="00037E1C" w:rsidP="00037E1C">
            <w:pPr>
              <w:rPr>
                <w:b/>
              </w:rPr>
            </w:pPr>
          </w:p>
        </w:tc>
      </w:tr>
      <w:tr w:rsidR="00037E1C" w:rsidRPr="007713E2" w14:paraId="3DDB3A91" w14:textId="77777777" w:rsidTr="00C27317">
        <w:trPr>
          <w:trHeight w:val="1019"/>
        </w:trPr>
        <w:tc>
          <w:tcPr>
            <w:tcW w:w="5223" w:type="dxa"/>
            <w:tcBorders>
              <w:top w:val="single" w:sz="4" w:space="0" w:color="auto"/>
            </w:tcBorders>
          </w:tcPr>
          <w:p w14:paraId="3F570B67" w14:textId="5CD46310" w:rsidR="00037E1C" w:rsidRPr="007713E2" w:rsidRDefault="00037E1C" w:rsidP="00037E1C">
            <w:r>
              <w:t>Jamie Grant, Commissioner, District 3</w:t>
            </w:r>
          </w:p>
        </w:tc>
        <w:tc>
          <w:tcPr>
            <w:tcW w:w="343" w:type="dxa"/>
          </w:tcPr>
          <w:p w14:paraId="095D42DE" w14:textId="77777777" w:rsidR="00037E1C" w:rsidRPr="007713E2" w:rsidRDefault="00037E1C" w:rsidP="00037E1C"/>
        </w:tc>
        <w:tc>
          <w:tcPr>
            <w:tcW w:w="5908" w:type="dxa"/>
            <w:tcBorders>
              <w:top w:val="single" w:sz="4" w:space="0" w:color="auto"/>
            </w:tcBorders>
          </w:tcPr>
          <w:p w14:paraId="59DAE6F5" w14:textId="3A1BD700" w:rsidR="00037E1C" w:rsidRPr="007713E2" w:rsidRDefault="00037E1C" w:rsidP="00037E1C">
            <w:r w:rsidRPr="007713E2">
              <w:t>Craig Inzer, Jr., Commissioner, District 6</w:t>
            </w:r>
          </w:p>
        </w:tc>
      </w:tr>
    </w:tbl>
    <w:p w14:paraId="1E62A64B" w14:textId="66A29F82" w:rsidR="00236AF6" w:rsidRPr="007713E2" w:rsidRDefault="00236AF6" w:rsidP="002C5D41">
      <w:pPr>
        <w:rPr>
          <w:b/>
        </w:rPr>
      </w:pPr>
    </w:p>
    <w:sectPr w:rsidR="00236AF6" w:rsidRPr="007713E2" w:rsidSect="00005E9F">
      <w:pgSz w:w="15840" w:h="24480" w:code="3"/>
      <w:pgMar w:top="1710" w:right="2070" w:bottom="1440" w:left="2070" w:header="720" w:footer="720" w:gutter="0"/>
      <w:paperSrc w:first="264" w:other="264"/>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3AFE5" w14:textId="77777777" w:rsidR="00060A33" w:rsidRDefault="00060A33" w:rsidP="00987A2B">
      <w:r>
        <w:separator/>
      </w:r>
    </w:p>
  </w:endnote>
  <w:endnote w:type="continuationSeparator" w:id="0">
    <w:p w14:paraId="5B66EA64" w14:textId="77777777" w:rsidR="00060A33" w:rsidRDefault="00060A33" w:rsidP="00987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4905BC" w14:textId="77777777" w:rsidR="00060A33" w:rsidRDefault="00060A33" w:rsidP="00987A2B">
      <w:r>
        <w:separator/>
      </w:r>
    </w:p>
  </w:footnote>
  <w:footnote w:type="continuationSeparator" w:id="0">
    <w:p w14:paraId="60CB52DF" w14:textId="77777777" w:rsidR="00060A33" w:rsidRDefault="00060A33" w:rsidP="00987A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B1387"/>
    <w:multiLevelType w:val="hybridMultilevel"/>
    <w:tmpl w:val="D6A27C6C"/>
    <w:lvl w:ilvl="0" w:tplc="305CA6B6">
      <w:start w:val="3"/>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A57751"/>
    <w:multiLevelType w:val="hybridMultilevel"/>
    <w:tmpl w:val="E87ECA5E"/>
    <w:lvl w:ilvl="0" w:tplc="0AE430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1DA327C"/>
    <w:multiLevelType w:val="hybridMultilevel"/>
    <w:tmpl w:val="6832BDF8"/>
    <w:lvl w:ilvl="0" w:tplc="0AE430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2A76B0D"/>
    <w:multiLevelType w:val="hybridMultilevel"/>
    <w:tmpl w:val="572CA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A92822"/>
    <w:multiLevelType w:val="hybridMultilevel"/>
    <w:tmpl w:val="D728AF76"/>
    <w:lvl w:ilvl="0" w:tplc="0D98C08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67C61B7"/>
    <w:multiLevelType w:val="hybridMultilevel"/>
    <w:tmpl w:val="56020D96"/>
    <w:lvl w:ilvl="0" w:tplc="6586340C">
      <w:start w:val="1"/>
      <w:numFmt w:val="upperLetter"/>
      <w:lvlText w:val="%1."/>
      <w:lvlJc w:val="left"/>
      <w:pPr>
        <w:ind w:left="540" w:hanging="360"/>
      </w:pPr>
      <w:rPr>
        <w:rFonts w:hint="default"/>
        <w:b w:val="0"/>
        <w:bCs/>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15:restartNumberingAfterBreak="0">
    <w:nsid w:val="091E07A6"/>
    <w:multiLevelType w:val="hybridMultilevel"/>
    <w:tmpl w:val="F7529422"/>
    <w:lvl w:ilvl="0" w:tplc="51767A50">
      <w:start w:val="1"/>
      <w:numFmt w:val="decimal"/>
      <w:lvlText w:val="%1."/>
      <w:lvlJc w:val="left"/>
      <w:pPr>
        <w:ind w:left="450" w:hanging="360"/>
      </w:pPr>
      <w:rPr>
        <w:rFonts w:hint="default"/>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AA056FF"/>
    <w:multiLevelType w:val="hybridMultilevel"/>
    <w:tmpl w:val="F30A7780"/>
    <w:lvl w:ilvl="0" w:tplc="A83A6C7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0AC019AB"/>
    <w:multiLevelType w:val="hybridMultilevel"/>
    <w:tmpl w:val="F2AC747A"/>
    <w:lvl w:ilvl="0" w:tplc="0AE430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0B6FEC"/>
    <w:multiLevelType w:val="hybridMultilevel"/>
    <w:tmpl w:val="183CFA62"/>
    <w:lvl w:ilvl="0" w:tplc="F9B4226E">
      <w:start w:val="1"/>
      <w:numFmt w:val="upperLetter"/>
      <w:lvlText w:val="%1."/>
      <w:lvlJc w:val="left"/>
      <w:pPr>
        <w:ind w:left="1080" w:hanging="360"/>
      </w:pPr>
      <w:rPr>
        <w:rFonts w:ascii="Times New Roman" w:hAnsi="Times New Roman" w:hint="default"/>
        <w:b w:val="0"/>
        <w:i w:val="0"/>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04831CC"/>
    <w:multiLevelType w:val="hybridMultilevel"/>
    <w:tmpl w:val="1BD04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DA4616"/>
    <w:multiLevelType w:val="hybridMultilevel"/>
    <w:tmpl w:val="EA7E8898"/>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3F0664"/>
    <w:multiLevelType w:val="hybridMultilevel"/>
    <w:tmpl w:val="B980DB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75B7F21"/>
    <w:multiLevelType w:val="hybridMultilevel"/>
    <w:tmpl w:val="68A4F5C8"/>
    <w:lvl w:ilvl="0" w:tplc="6C36E20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2CBA13BE"/>
    <w:multiLevelType w:val="hybridMultilevel"/>
    <w:tmpl w:val="4C6C4E3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2D137241"/>
    <w:multiLevelType w:val="hybridMultilevel"/>
    <w:tmpl w:val="5E5C4FBC"/>
    <w:lvl w:ilvl="0" w:tplc="82DE0D7C">
      <w:start w:val="1"/>
      <w:numFmt w:val="upperLetter"/>
      <w:lvlText w:val="%1."/>
      <w:lvlJc w:val="left"/>
      <w:pPr>
        <w:ind w:left="360" w:hanging="360"/>
      </w:pPr>
      <w:rPr>
        <w:rFonts w:hint="default"/>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DAE22E9"/>
    <w:multiLevelType w:val="hybridMultilevel"/>
    <w:tmpl w:val="BCB2851A"/>
    <w:lvl w:ilvl="0" w:tplc="F162F8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DCA4843"/>
    <w:multiLevelType w:val="hybridMultilevel"/>
    <w:tmpl w:val="FA1EE5BA"/>
    <w:lvl w:ilvl="0" w:tplc="F9B4226E">
      <w:start w:val="1"/>
      <w:numFmt w:val="upperLetter"/>
      <w:lvlText w:val="%1."/>
      <w:lvlJc w:val="left"/>
      <w:pPr>
        <w:ind w:left="720" w:hanging="360"/>
      </w:pPr>
      <w:rPr>
        <w:rFonts w:ascii="Times New Roman" w:hAnsi="Times New Roman" w:hint="default"/>
        <w:b w:val="0"/>
        <w:i w:val="0"/>
        <w:sz w:val="24"/>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D53E85"/>
    <w:multiLevelType w:val="hybridMultilevel"/>
    <w:tmpl w:val="E916A4DA"/>
    <w:lvl w:ilvl="0" w:tplc="04090019">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6534EB"/>
    <w:multiLevelType w:val="hybridMultilevel"/>
    <w:tmpl w:val="21E0F8F0"/>
    <w:lvl w:ilvl="0" w:tplc="3EA0F9E4">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0" w15:restartNumberingAfterBreak="0">
    <w:nsid w:val="392C0EB0"/>
    <w:multiLevelType w:val="hybridMultilevel"/>
    <w:tmpl w:val="1C3CB0D6"/>
    <w:lvl w:ilvl="0" w:tplc="D5165AC4">
      <w:start w:val="1"/>
      <w:numFmt w:val="upperLetter"/>
      <w:lvlText w:val="%1."/>
      <w:lvlJc w:val="left"/>
      <w:pPr>
        <w:ind w:left="540" w:hanging="360"/>
      </w:pPr>
      <w:rPr>
        <w:rFonts w:hint="default"/>
        <w:b w:val="0"/>
        <w:bCs/>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1" w15:restartNumberingAfterBreak="0">
    <w:nsid w:val="394E22F0"/>
    <w:multiLevelType w:val="hybridMultilevel"/>
    <w:tmpl w:val="5D1699CC"/>
    <w:lvl w:ilvl="0" w:tplc="ADFAF63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397B69A4"/>
    <w:multiLevelType w:val="hybridMultilevel"/>
    <w:tmpl w:val="206084C0"/>
    <w:lvl w:ilvl="0" w:tplc="21A06C36">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3" w15:restartNumberingAfterBreak="0">
    <w:nsid w:val="3ADA7061"/>
    <w:multiLevelType w:val="hybridMultilevel"/>
    <w:tmpl w:val="14265BF2"/>
    <w:lvl w:ilvl="0" w:tplc="3DC87FB0">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4" w15:restartNumberingAfterBreak="0">
    <w:nsid w:val="3B2963E5"/>
    <w:multiLevelType w:val="hybridMultilevel"/>
    <w:tmpl w:val="E30A8358"/>
    <w:lvl w:ilvl="0" w:tplc="4A400EB2">
      <w:start w:val="1"/>
      <w:numFmt w:val="upperLetter"/>
      <w:lvlText w:val="%1."/>
      <w:lvlJc w:val="left"/>
      <w:pPr>
        <w:ind w:left="450" w:hanging="360"/>
      </w:pPr>
      <w:rPr>
        <w:rFonts w:hint="default"/>
        <w:b w:val="0"/>
        <w:bCs/>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5" w15:restartNumberingAfterBreak="0">
    <w:nsid w:val="3CBB186D"/>
    <w:multiLevelType w:val="hybridMultilevel"/>
    <w:tmpl w:val="74041CD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3CF8298C"/>
    <w:multiLevelType w:val="hybridMultilevel"/>
    <w:tmpl w:val="F0EC4B76"/>
    <w:lvl w:ilvl="0" w:tplc="21A06C36">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7" w15:restartNumberingAfterBreak="0">
    <w:nsid w:val="3DF64683"/>
    <w:multiLevelType w:val="hybridMultilevel"/>
    <w:tmpl w:val="EB70AC54"/>
    <w:lvl w:ilvl="0" w:tplc="F02C7212">
      <w:start w:val="1"/>
      <w:numFmt w:val="upperLetter"/>
      <w:lvlText w:val="%1."/>
      <w:lvlJc w:val="left"/>
      <w:pPr>
        <w:ind w:left="1260" w:hanging="360"/>
      </w:pPr>
      <w:rPr>
        <w:rFonts w:hint="default"/>
        <w:sz w:val="24"/>
        <w:szCs w:val="24"/>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3EB73260"/>
    <w:multiLevelType w:val="hybridMultilevel"/>
    <w:tmpl w:val="1C82F980"/>
    <w:lvl w:ilvl="0" w:tplc="8EACC43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48617526"/>
    <w:multiLevelType w:val="hybridMultilevel"/>
    <w:tmpl w:val="F9AE4B4E"/>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15:restartNumberingAfterBreak="0">
    <w:nsid w:val="4C4536FA"/>
    <w:multiLevelType w:val="hybridMultilevel"/>
    <w:tmpl w:val="206084C0"/>
    <w:lvl w:ilvl="0" w:tplc="21A06C36">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1" w15:restartNumberingAfterBreak="0">
    <w:nsid w:val="50132F25"/>
    <w:multiLevelType w:val="hybridMultilevel"/>
    <w:tmpl w:val="206084C0"/>
    <w:lvl w:ilvl="0" w:tplc="21A06C36">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2" w15:restartNumberingAfterBreak="0">
    <w:nsid w:val="567E5A0B"/>
    <w:multiLevelType w:val="hybridMultilevel"/>
    <w:tmpl w:val="047C7B04"/>
    <w:lvl w:ilvl="0" w:tplc="319EF58E">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AD912D9"/>
    <w:multiLevelType w:val="hybridMultilevel"/>
    <w:tmpl w:val="83306080"/>
    <w:lvl w:ilvl="0" w:tplc="633A193C">
      <w:start w:val="2"/>
      <w:numFmt w:val="decimal"/>
      <w:lvlText w:val="%1."/>
      <w:lvlJc w:val="left"/>
      <w:pPr>
        <w:ind w:left="225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4" w15:restartNumberingAfterBreak="0">
    <w:nsid w:val="616D5D65"/>
    <w:multiLevelType w:val="hybridMultilevel"/>
    <w:tmpl w:val="7B96BD9E"/>
    <w:lvl w:ilvl="0" w:tplc="0AE430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9066B21"/>
    <w:multiLevelType w:val="hybridMultilevel"/>
    <w:tmpl w:val="5D4EE02E"/>
    <w:lvl w:ilvl="0" w:tplc="04090015">
      <w:start w:val="1"/>
      <w:numFmt w:val="upperLetter"/>
      <w:pStyle w:val="Heading3"/>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CD31AC6"/>
    <w:multiLevelType w:val="hybridMultilevel"/>
    <w:tmpl w:val="9E721E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E3C4925"/>
    <w:multiLevelType w:val="hybridMultilevel"/>
    <w:tmpl w:val="D4F09D38"/>
    <w:lvl w:ilvl="0" w:tplc="C0F0562C">
      <w:start w:val="1"/>
      <w:numFmt w:val="decimal"/>
      <w:lvlText w:val="%1."/>
      <w:lvlJc w:val="left"/>
      <w:pPr>
        <w:ind w:left="720" w:hanging="360"/>
      </w:pPr>
      <w:rPr>
        <w:rFonts w:ascii="Times New Roman" w:hAnsi="Times New Roman"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E626999"/>
    <w:multiLevelType w:val="hybridMultilevel"/>
    <w:tmpl w:val="70CA78F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EEA5987"/>
    <w:multiLevelType w:val="hybridMultilevel"/>
    <w:tmpl w:val="A59495BE"/>
    <w:lvl w:ilvl="0" w:tplc="21A06C36">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0" w15:restartNumberingAfterBreak="0">
    <w:nsid w:val="70152DE0"/>
    <w:multiLevelType w:val="hybridMultilevel"/>
    <w:tmpl w:val="94E0FC6A"/>
    <w:lvl w:ilvl="0" w:tplc="E8D01F7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707B76AD"/>
    <w:multiLevelType w:val="hybridMultilevel"/>
    <w:tmpl w:val="1C78A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8C45F2"/>
    <w:multiLevelType w:val="hybridMultilevel"/>
    <w:tmpl w:val="0B46C0CE"/>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3" w15:restartNumberingAfterBreak="0">
    <w:nsid w:val="72C006C9"/>
    <w:multiLevelType w:val="hybridMultilevel"/>
    <w:tmpl w:val="066256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A82BE6"/>
    <w:multiLevelType w:val="hybridMultilevel"/>
    <w:tmpl w:val="CE6EDD0C"/>
    <w:lvl w:ilvl="0" w:tplc="A5B6ACEE">
      <w:start w:val="3"/>
      <w:numFmt w:val="upperLetter"/>
      <w:lvlText w:val="%1."/>
      <w:lvlJc w:val="left"/>
      <w:pPr>
        <w:ind w:left="630" w:hanging="360"/>
      </w:pPr>
      <w:rPr>
        <w:rFonts w:hint="default"/>
        <w:b w:val="0"/>
        <w:color w:val="auto"/>
      </w:rPr>
    </w:lvl>
    <w:lvl w:ilvl="1" w:tplc="04090019">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45" w15:restartNumberingAfterBreak="0">
    <w:nsid w:val="7B3F03A3"/>
    <w:multiLevelType w:val="hybridMultilevel"/>
    <w:tmpl w:val="D2AEF1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4"/>
  </w:num>
  <w:num w:numId="3">
    <w:abstractNumId w:val="43"/>
  </w:num>
  <w:num w:numId="4">
    <w:abstractNumId w:val="22"/>
  </w:num>
  <w:num w:numId="5">
    <w:abstractNumId w:val="35"/>
  </w:num>
  <w:num w:numId="6">
    <w:abstractNumId w:val="26"/>
  </w:num>
  <w:num w:numId="7">
    <w:abstractNumId w:val="39"/>
  </w:num>
  <w:num w:numId="8">
    <w:abstractNumId w:val="31"/>
  </w:num>
  <w:num w:numId="9">
    <w:abstractNumId w:val="30"/>
  </w:num>
  <w:num w:numId="10">
    <w:abstractNumId w:val="6"/>
  </w:num>
  <w:num w:numId="11">
    <w:abstractNumId w:val="23"/>
  </w:num>
  <w:num w:numId="12">
    <w:abstractNumId w:val="20"/>
  </w:num>
  <w:num w:numId="13">
    <w:abstractNumId w:val="38"/>
  </w:num>
  <w:num w:numId="14">
    <w:abstractNumId w:val="45"/>
  </w:num>
  <w:num w:numId="15">
    <w:abstractNumId w:val="40"/>
  </w:num>
  <w:num w:numId="16">
    <w:abstractNumId w:val="24"/>
  </w:num>
  <w:num w:numId="17">
    <w:abstractNumId w:val="5"/>
  </w:num>
  <w:num w:numId="18">
    <w:abstractNumId w:val="19"/>
  </w:num>
  <w:num w:numId="19">
    <w:abstractNumId w:val="21"/>
  </w:num>
  <w:num w:numId="20">
    <w:abstractNumId w:val="32"/>
  </w:num>
  <w:num w:numId="21">
    <w:abstractNumId w:val="0"/>
  </w:num>
  <w:num w:numId="22">
    <w:abstractNumId w:val="7"/>
  </w:num>
  <w:num w:numId="23">
    <w:abstractNumId w:val="13"/>
  </w:num>
  <w:num w:numId="24">
    <w:abstractNumId w:val="28"/>
  </w:num>
  <w:num w:numId="25">
    <w:abstractNumId w:val="4"/>
  </w:num>
  <w:num w:numId="26">
    <w:abstractNumId w:val="16"/>
  </w:num>
  <w:num w:numId="27">
    <w:abstractNumId w:val="18"/>
  </w:num>
  <w:num w:numId="28">
    <w:abstractNumId w:val="11"/>
  </w:num>
  <w:num w:numId="29">
    <w:abstractNumId w:val="1"/>
  </w:num>
  <w:num w:numId="30">
    <w:abstractNumId w:val="34"/>
  </w:num>
  <w:num w:numId="31">
    <w:abstractNumId w:val="2"/>
  </w:num>
  <w:num w:numId="32">
    <w:abstractNumId w:val="8"/>
  </w:num>
  <w:num w:numId="33">
    <w:abstractNumId w:val="15"/>
  </w:num>
  <w:num w:numId="34">
    <w:abstractNumId w:val="33"/>
  </w:num>
  <w:num w:numId="35">
    <w:abstractNumId w:val="27"/>
  </w:num>
  <w:num w:numId="36">
    <w:abstractNumId w:val="42"/>
  </w:num>
  <w:num w:numId="37">
    <w:abstractNumId w:val="14"/>
  </w:num>
  <w:num w:numId="38">
    <w:abstractNumId w:val="29"/>
  </w:num>
  <w:num w:numId="39">
    <w:abstractNumId w:val="37"/>
  </w:num>
  <w:num w:numId="40">
    <w:abstractNumId w:val="9"/>
  </w:num>
  <w:num w:numId="41">
    <w:abstractNumId w:val="12"/>
  </w:num>
  <w:num w:numId="42">
    <w:abstractNumId w:val="17"/>
  </w:num>
  <w:num w:numId="43">
    <w:abstractNumId w:val="10"/>
  </w:num>
  <w:num w:numId="44">
    <w:abstractNumId w:val="36"/>
  </w:num>
  <w:num w:numId="45">
    <w:abstractNumId w:val="41"/>
  </w:num>
  <w:num w:numId="46">
    <w:abstractNumId w:val="25"/>
  </w:num>
  <w:num w:numId="47">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6A6D"/>
    <w:rsid w:val="00000208"/>
    <w:rsid w:val="000003D0"/>
    <w:rsid w:val="000004CE"/>
    <w:rsid w:val="000006A0"/>
    <w:rsid w:val="00001B7C"/>
    <w:rsid w:val="000022A5"/>
    <w:rsid w:val="000025F6"/>
    <w:rsid w:val="00002702"/>
    <w:rsid w:val="00002825"/>
    <w:rsid w:val="00002BF1"/>
    <w:rsid w:val="00002E41"/>
    <w:rsid w:val="00002FE6"/>
    <w:rsid w:val="000030E2"/>
    <w:rsid w:val="000033F6"/>
    <w:rsid w:val="000037A1"/>
    <w:rsid w:val="000038ED"/>
    <w:rsid w:val="00003B22"/>
    <w:rsid w:val="00003ECE"/>
    <w:rsid w:val="00004357"/>
    <w:rsid w:val="0000450B"/>
    <w:rsid w:val="000047F5"/>
    <w:rsid w:val="0000484B"/>
    <w:rsid w:val="00004AC5"/>
    <w:rsid w:val="00004E27"/>
    <w:rsid w:val="00005082"/>
    <w:rsid w:val="000053F5"/>
    <w:rsid w:val="0000566D"/>
    <w:rsid w:val="00005677"/>
    <w:rsid w:val="00005BE2"/>
    <w:rsid w:val="00005C06"/>
    <w:rsid w:val="00005E9F"/>
    <w:rsid w:val="00005EC0"/>
    <w:rsid w:val="00006136"/>
    <w:rsid w:val="0000654B"/>
    <w:rsid w:val="000066B4"/>
    <w:rsid w:val="000066B7"/>
    <w:rsid w:val="00006768"/>
    <w:rsid w:val="00006A1B"/>
    <w:rsid w:val="00006C2D"/>
    <w:rsid w:val="00006EDF"/>
    <w:rsid w:val="0000708D"/>
    <w:rsid w:val="0000712E"/>
    <w:rsid w:val="0000719E"/>
    <w:rsid w:val="000078D8"/>
    <w:rsid w:val="00007FD3"/>
    <w:rsid w:val="0001007C"/>
    <w:rsid w:val="000105C5"/>
    <w:rsid w:val="000107B5"/>
    <w:rsid w:val="00010D32"/>
    <w:rsid w:val="00010EB2"/>
    <w:rsid w:val="00010F84"/>
    <w:rsid w:val="0001132F"/>
    <w:rsid w:val="0001155B"/>
    <w:rsid w:val="000115F9"/>
    <w:rsid w:val="00011812"/>
    <w:rsid w:val="00011C28"/>
    <w:rsid w:val="00011C29"/>
    <w:rsid w:val="00011CAC"/>
    <w:rsid w:val="00011CCC"/>
    <w:rsid w:val="0001292F"/>
    <w:rsid w:val="00012B5F"/>
    <w:rsid w:val="00013009"/>
    <w:rsid w:val="0001310F"/>
    <w:rsid w:val="00013125"/>
    <w:rsid w:val="000135D4"/>
    <w:rsid w:val="00013C02"/>
    <w:rsid w:val="00013D35"/>
    <w:rsid w:val="00013D3E"/>
    <w:rsid w:val="00014053"/>
    <w:rsid w:val="00014090"/>
    <w:rsid w:val="000143DA"/>
    <w:rsid w:val="000145E1"/>
    <w:rsid w:val="000145F5"/>
    <w:rsid w:val="00014620"/>
    <w:rsid w:val="00014A11"/>
    <w:rsid w:val="00014C16"/>
    <w:rsid w:val="00014CE8"/>
    <w:rsid w:val="00014F33"/>
    <w:rsid w:val="000150F3"/>
    <w:rsid w:val="000154FC"/>
    <w:rsid w:val="000155AE"/>
    <w:rsid w:val="0001599C"/>
    <w:rsid w:val="00015A76"/>
    <w:rsid w:val="00015B44"/>
    <w:rsid w:val="00015BAE"/>
    <w:rsid w:val="00015C92"/>
    <w:rsid w:val="00015E62"/>
    <w:rsid w:val="000167BC"/>
    <w:rsid w:val="00016A10"/>
    <w:rsid w:val="00016A35"/>
    <w:rsid w:val="00016C67"/>
    <w:rsid w:val="000174FD"/>
    <w:rsid w:val="00017CE7"/>
    <w:rsid w:val="00017D18"/>
    <w:rsid w:val="00020050"/>
    <w:rsid w:val="00020314"/>
    <w:rsid w:val="00020505"/>
    <w:rsid w:val="0002069B"/>
    <w:rsid w:val="00020ACF"/>
    <w:rsid w:val="00020AD0"/>
    <w:rsid w:val="00021529"/>
    <w:rsid w:val="00021669"/>
    <w:rsid w:val="000225E7"/>
    <w:rsid w:val="000227BB"/>
    <w:rsid w:val="0002319F"/>
    <w:rsid w:val="000233B5"/>
    <w:rsid w:val="000235EB"/>
    <w:rsid w:val="0002363C"/>
    <w:rsid w:val="00023BBC"/>
    <w:rsid w:val="00023FAB"/>
    <w:rsid w:val="0002435E"/>
    <w:rsid w:val="00024690"/>
    <w:rsid w:val="00024EF1"/>
    <w:rsid w:val="00024F37"/>
    <w:rsid w:val="00024F84"/>
    <w:rsid w:val="00025930"/>
    <w:rsid w:val="00025E2B"/>
    <w:rsid w:val="00026200"/>
    <w:rsid w:val="00026343"/>
    <w:rsid w:val="00026366"/>
    <w:rsid w:val="0002674E"/>
    <w:rsid w:val="00026B14"/>
    <w:rsid w:val="00026C98"/>
    <w:rsid w:val="00026DAC"/>
    <w:rsid w:val="000270DA"/>
    <w:rsid w:val="00027228"/>
    <w:rsid w:val="00027436"/>
    <w:rsid w:val="000274C9"/>
    <w:rsid w:val="000277D6"/>
    <w:rsid w:val="00027E01"/>
    <w:rsid w:val="000301A8"/>
    <w:rsid w:val="000308D6"/>
    <w:rsid w:val="00030C8D"/>
    <w:rsid w:val="00030D92"/>
    <w:rsid w:val="00030EE7"/>
    <w:rsid w:val="00031148"/>
    <w:rsid w:val="00031169"/>
    <w:rsid w:val="00031444"/>
    <w:rsid w:val="00031AFE"/>
    <w:rsid w:val="00031F9B"/>
    <w:rsid w:val="00032222"/>
    <w:rsid w:val="00032251"/>
    <w:rsid w:val="00032535"/>
    <w:rsid w:val="00032A7C"/>
    <w:rsid w:val="00032D5E"/>
    <w:rsid w:val="00032DDA"/>
    <w:rsid w:val="00033256"/>
    <w:rsid w:val="0003329E"/>
    <w:rsid w:val="00033E4B"/>
    <w:rsid w:val="000349C8"/>
    <w:rsid w:val="00034EF4"/>
    <w:rsid w:val="000354FF"/>
    <w:rsid w:val="00035BFC"/>
    <w:rsid w:val="00036118"/>
    <w:rsid w:val="00036436"/>
    <w:rsid w:val="00036669"/>
    <w:rsid w:val="00036EE0"/>
    <w:rsid w:val="00037242"/>
    <w:rsid w:val="00037ABE"/>
    <w:rsid w:val="00037B55"/>
    <w:rsid w:val="00037CF8"/>
    <w:rsid w:val="00037E1C"/>
    <w:rsid w:val="00037E61"/>
    <w:rsid w:val="00040027"/>
    <w:rsid w:val="0004015A"/>
    <w:rsid w:val="000405C9"/>
    <w:rsid w:val="00040C78"/>
    <w:rsid w:val="00040CFF"/>
    <w:rsid w:val="00040DA7"/>
    <w:rsid w:val="0004115E"/>
    <w:rsid w:val="00041178"/>
    <w:rsid w:val="00041589"/>
    <w:rsid w:val="00041759"/>
    <w:rsid w:val="00041BB2"/>
    <w:rsid w:val="00041D05"/>
    <w:rsid w:val="00041FA8"/>
    <w:rsid w:val="000421D5"/>
    <w:rsid w:val="000425BD"/>
    <w:rsid w:val="0004288E"/>
    <w:rsid w:val="000429DB"/>
    <w:rsid w:val="00042BFC"/>
    <w:rsid w:val="0004306E"/>
    <w:rsid w:val="00043085"/>
    <w:rsid w:val="000436F4"/>
    <w:rsid w:val="0004379B"/>
    <w:rsid w:val="000437E3"/>
    <w:rsid w:val="000439F7"/>
    <w:rsid w:val="00043AE7"/>
    <w:rsid w:val="00043F9D"/>
    <w:rsid w:val="00043FEF"/>
    <w:rsid w:val="000441C6"/>
    <w:rsid w:val="0004438F"/>
    <w:rsid w:val="0004456B"/>
    <w:rsid w:val="00044880"/>
    <w:rsid w:val="000449EA"/>
    <w:rsid w:val="0004516A"/>
    <w:rsid w:val="000451F6"/>
    <w:rsid w:val="0004521B"/>
    <w:rsid w:val="000456F2"/>
    <w:rsid w:val="0004635B"/>
    <w:rsid w:val="00046415"/>
    <w:rsid w:val="00047501"/>
    <w:rsid w:val="0004777F"/>
    <w:rsid w:val="00047D43"/>
    <w:rsid w:val="00047EBB"/>
    <w:rsid w:val="000501B1"/>
    <w:rsid w:val="000507C7"/>
    <w:rsid w:val="00050FBB"/>
    <w:rsid w:val="0005128F"/>
    <w:rsid w:val="000512DB"/>
    <w:rsid w:val="000517CD"/>
    <w:rsid w:val="000518C1"/>
    <w:rsid w:val="00051AAA"/>
    <w:rsid w:val="000523A4"/>
    <w:rsid w:val="000527CE"/>
    <w:rsid w:val="00052B35"/>
    <w:rsid w:val="00052D4B"/>
    <w:rsid w:val="0005320B"/>
    <w:rsid w:val="000535F3"/>
    <w:rsid w:val="000536D7"/>
    <w:rsid w:val="00053756"/>
    <w:rsid w:val="00053B45"/>
    <w:rsid w:val="00054009"/>
    <w:rsid w:val="00054080"/>
    <w:rsid w:val="00054538"/>
    <w:rsid w:val="00055334"/>
    <w:rsid w:val="0005580D"/>
    <w:rsid w:val="00055964"/>
    <w:rsid w:val="00055A04"/>
    <w:rsid w:val="00055CC0"/>
    <w:rsid w:val="000567C2"/>
    <w:rsid w:val="000568A0"/>
    <w:rsid w:val="0005692D"/>
    <w:rsid w:val="00056D22"/>
    <w:rsid w:val="0005703C"/>
    <w:rsid w:val="00057087"/>
    <w:rsid w:val="000603AF"/>
    <w:rsid w:val="00060408"/>
    <w:rsid w:val="0006054B"/>
    <w:rsid w:val="00060A33"/>
    <w:rsid w:val="00060C40"/>
    <w:rsid w:val="00060FE9"/>
    <w:rsid w:val="000614CE"/>
    <w:rsid w:val="00061D64"/>
    <w:rsid w:val="00061DC8"/>
    <w:rsid w:val="000622A3"/>
    <w:rsid w:val="00062428"/>
    <w:rsid w:val="00062D50"/>
    <w:rsid w:val="0006353B"/>
    <w:rsid w:val="000635A3"/>
    <w:rsid w:val="000638AC"/>
    <w:rsid w:val="00063ADC"/>
    <w:rsid w:val="0006408A"/>
    <w:rsid w:val="0006418F"/>
    <w:rsid w:val="000644C4"/>
    <w:rsid w:val="000646FC"/>
    <w:rsid w:val="00064729"/>
    <w:rsid w:val="00064B52"/>
    <w:rsid w:val="00064BB8"/>
    <w:rsid w:val="00064C68"/>
    <w:rsid w:val="0006500E"/>
    <w:rsid w:val="0006539F"/>
    <w:rsid w:val="000654BB"/>
    <w:rsid w:val="00065539"/>
    <w:rsid w:val="000656A0"/>
    <w:rsid w:val="000656F5"/>
    <w:rsid w:val="000658B2"/>
    <w:rsid w:val="0006593B"/>
    <w:rsid w:val="00065A26"/>
    <w:rsid w:val="000664D2"/>
    <w:rsid w:val="00066822"/>
    <w:rsid w:val="0006695F"/>
    <w:rsid w:val="00066DFD"/>
    <w:rsid w:val="00066E09"/>
    <w:rsid w:val="00067450"/>
    <w:rsid w:val="000674BD"/>
    <w:rsid w:val="0006772A"/>
    <w:rsid w:val="00067735"/>
    <w:rsid w:val="000679D9"/>
    <w:rsid w:val="00067AA9"/>
    <w:rsid w:val="00067CF5"/>
    <w:rsid w:val="00067EF5"/>
    <w:rsid w:val="00067F49"/>
    <w:rsid w:val="00070246"/>
    <w:rsid w:val="00070705"/>
    <w:rsid w:val="00070A13"/>
    <w:rsid w:val="00070E26"/>
    <w:rsid w:val="000710AC"/>
    <w:rsid w:val="000718CE"/>
    <w:rsid w:val="000719F4"/>
    <w:rsid w:val="00071CCE"/>
    <w:rsid w:val="00072333"/>
    <w:rsid w:val="00072CF4"/>
    <w:rsid w:val="00072E08"/>
    <w:rsid w:val="0007301A"/>
    <w:rsid w:val="0007348D"/>
    <w:rsid w:val="00073543"/>
    <w:rsid w:val="000737A8"/>
    <w:rsid w:val="00073C35"/>
    <w:rsid w:val="0007400F"/>
    <w:rsid w:val="000743DA"/>
    <w:rsid w:val="00074553"/>
    <w:rsid w:val="0007457C"/>
    <w:rsid w:val="000748ED"/>
    <w:rsid w:val="00074C3F"/>
    <w:rsid w:val="00074F28"/>
    <w:rsid w:val="0007607E"/>
    <w:rsid w:val="000762BB"/>
    <w:rsid w:val="000762CC"/>
    <w:rsid w:val="000763C1"/>
    <w:rsid w:val="00076607"/>
    <w:rsid w:val="0007671F"/>
    <w:rsid w:val="0007689D"/>
    <w:rsid w:val="00076C18"/>
    <w:rsid w:val="00076EEF"/>
    <w:rsid w:val="00076F82"/>
    <w:rsid w:val="00077171"/>
    <w:rsid w:val="000772E0"/>
    <w:rsid w:val="00080469"/>
    <w:rsid w:val="000806AE"/>
    <w:rsid w:val="00080EAF"/>
    <w:rsid w:val="00081066"/>
    <w:rsid w:val="000811BD"/>
    <w:rsid w:val="00081422"/>
    <w:rsid w:val="0008144E"/>
    <w:rsid w:val="0008171E"/>
    <w:rsid w:val="00081753"/>
    <w:rsid w:val="00081769"/>
    <w:rsid w:val="00081974"/>
    <w:rsid w:val="00081D3F"/>
    <w:rsid w:val="00081D79"/>
    <w:rsid w:val="00081ED7"/>
    <w:rsid w:val="000826B5"/>
    <w:rsid w:val="000828CA"/>
    <w:rsid w:val="00082A53"/>
    <w:rsid w:val="00083215"/>
    <w:rsid w:val="00083F56"/>
    <w:rsid w:val="00083F6A"/>
    <w:rsid w:val="00084029"/>
    <w:rsid w:val="00084280"/>
    <w:rsid w:val="000844B0"/>
    <w:rsid w:val="00084600"/>
    <w:rsid w:val="000849C1"/>
    <w:rsid w:val="00084A4D"/>
    <w:rsid w:val="00084A92"/>
    <w:rsid w:val="00084AB1"/>
    <w:rsid w:val="00084B15"/>
    <w:rsid w:val="00084EEE"/>
    <w:rsid w:val="000851DD"/>
    <w:rsid w:val="00085B29"/>
    <w:rsid w:val="00085C8F"/>
    <w:rsid w:val="00085CF7"/>
    <w:rsid w:val="0008605D"/>
    <w:rsid w:val="0008623F"/>
    <w:rsid w:val="00086816"/>
    <w:rsid w:val="00086F81"/>
    <w:rsid w:val="00087362"/>
    <w:rsid w:val="000873C0"/>
    <w:rsid w:val="00087599"/>
    <w:rsid w:val="00087666"/>
    <w:rsid w:val="000876DA"/>
    <w:rsid w:val="0008771F"/>
    <w:rsid w:val="000877D0"/>
    <w:rsid w:val="0008792E"/>
    <w:rsid w:val="0008795C"/>
    <w:rsid w:val="000879AE"/>
    <w:rsid w:val="00087F01"/>
    <w:rsid w:val="00090156"/>
    <w:rsid w:val="00090B10"/>
    <w:rsid w:val="00091048"/>
    <w:rsid w:val="00091A2B"/>
    <w:rsid w:val="00091B2C"/>
    <w:rsid w:val="00091BC6"/>
    <w:rsid w:val="00092364"/>
    <w:rsid w:val="0009242C"/>
    <w:rsid w:val="0009275B"/>
    <w:rsid w:val="00092977"/>
    <w:rsid w:val="00092C8A"/>
    <w:rsid w:val="00093400"/>
    <w:rsid w:val="00093403"/>
    <w:rsid w:val="0009342D"/>
    <w:rsid w:val="0009400C"/>
    <w:rsid w:val="00094275"/>
    <w:rsid w:val="00094D47"/>
    <w:rsid w:val="00094F7D"/>
    <w:rsid w:val="000958A5"/>
    <w:rsid w:val="0009597C"/>
    <w:rsid w:val="000959B1"/>
    <w:rsid w:val="00095D41"/>
    <w:rsid w:val="00096181"/>
    <w:rsid w:val="000962E2"/>
    <w:rsid w:val="000963F0"/>
    <w:rsid w:val="00096702"/>
    <w:rsid w:val="00096C85"/>
    <w:rsid w:val="00096D72"/>
    <w:rsid w:val="00096E2F"/>
    <w:rsid w:val="00096EE1"/>
    <w:rsid w:val="00097059"/>
    <w:rsid w:val="000970C1"/>
    <w:rsid w:val="000976BF"/>
    <w:rsid w:val="00097A51"/>
    <w:rsid w:val="000A0633"/>
    <w:rsid w:val="000A103B"/>
    <w:rsid w:val="000A1100"/>
    <w:rsid w:val="000A11FF"/>
    <w:rsid w:val="000A1401"/>
    <w:rsid w:val="000A15E5"/>
    <w:rsid w:val="000A1969"/>
    <w:rsid w:val="000A2685"/>
    <w:rsid w:val="000A30C1"/>
    <w:rsid w:val="000A33AE"/>
    <w:rsid w:val="000A3554"/>
    <w:rsid w:val="000A38B1"/>
    <w:rsid w:val="000A3E5D"/>
    <w:rsid w:val="000A3F5F"/>
    <w:rsid w:val="000A450E"/>
    <w:rsid w:val="000A456B"/>
    <w:rsid w:val="000A465A"/>
    <w:rsid w:val="000A46AA"/>
    <w:rsid w:val="000A48A1"/>
    <w:rsid w:val="000A492F"/>
    <w:rsid w:val="000A4EB5"/>
    <w:rsid w:val="000A551F"/>
    <w:rsid w:val="000A5D0F"/>
    <w:rsid w:val="000A60AA"/>
    <w:rsid w:val="000A61D4"/>
    <w:rsid w:val="000A6804"/>
    <w:rsid w:val="000A6B8F"/>
    <w:rsid w:val="000A6C2C"/>
    <w:rsid w:val="000A750B"/>
    <w:rsid w:val="000A75F0"/>
    <w:rsid w:val="000A7E6B"/>
    <w:rsid w:val="000B066B"/>
    <w:rsid w:val="000B068F"/>
    <w:rsid w:val="000B075F"/>
    <w:rsid w:val="000B0C0D"/>
    <w:rsid w:val="000B0E0A"/>
    <w:rsid w:val="000B0F4C"/>
    <w:rsid w:val="000B1037"/>
    <w:rsid w:val="000B11BC"/>
    <w:rsid w:val="000B1258"/>
    <w:rsid w:val="000B149D"/>
    <w:rsid w:val="000B1638"/>
    <w:rsid w:val="000B1B5B"/>
    <w:rsid w:val="000B1D38"/>
    <w:rsid w:val="000B1D4E"/>
    <w:rsid w:val="000B1E41"/>
    <w:rsid w:val="000B20E2"/>
    <w:rsid w:val="000B227F"/>
    <w:rsid w:val="000B2510"/>
    <w:rsid w:val="000B2618"/>
    <w:rsid w:val="000B2763"/>
    <w:rsid w:val="000B27AB"/>
    <w:rsid w:val="000B35C4"/>
    <w:rsid w:val="000B3D39"/>
    <w:rsid w:val="000B3F0F"/>
    <w:rsid w:val="000B40E0"/>
    <w:rsid w:val="000B4213"/>
    <w:rsid w:val="000B44AC"/>
    <w:rsid w:val="000B456A"/>
    <w:rsid w:val="000B45A5"/>
    <w:rsid w:val="000B46F1"/>
    <w:rsid w:val="000B4901"/>
    <w:rsid w:val="000B4B75"/>
    <w:rsid w:val="000B4E13"/>
    <w:rsid w:val="000B5203"/>
    <w:rsid w:val="000B5840"/>
    <w:rsid w:val="000B5B76"/>
    <w:rsid w:val="000B6118"/>
    <w:rsid w:val="000B6455"/>
    <w:rsid w:val="000B6779"/>
    <w:rsid w:val="000B689C"/>
    <w:rsid w:val="000B6DA2"/>
    <w:rsid w:val="000B6F21"/>
    <w:rsid w:val="000B7530"/>
    <w:rsid w:val="000B7D47"/>
    <w:rsid w:val="000C00F3"/>
    <w:rsid w:val="000C017C"/>
    <w:rsid w:val="000C020C"/>
    <w:rsid w:val="000C0342"/>
    <w:rsid w:val="000C03F1"/>
    <w:rsid w:val="000C0AB4"/>
    <w:rsid w:val="000C0D1E"/>
    <w:rsid w:val="000C0F8C"/>
    <w:rsid w:val="000C106D"/>
    <w:rsid w:val="000C1144"/>
    <w:rsid w:val="000C11FA"/>
    <w:rsid w:val="000C13C0"/>
    <w:rsid w:val="000C2300"/>
    <w:rsid w:val="000C2783"/>
    <w:rsid w:val="000C2A27"/>
    <w:rsid w:val="000C2A93"/>
    <w:rsid w:val="000C2B22"/>
    <w:rsid w:val="000C2CBF"/>
    <w:rsid w:val="000C3483"/>
    <w:rsid w:val="000C3F5B"/>
    <w:rsid w:val="000C4122"/>
    <w:rsid w:val="000C4206"/>
    <w:rsid w:val="000C43F3"/>
    <w:rsid w:val="000C4703"/>
    <w:rsid w:val="000C4C13"/>
    <w:rsid w:val="000C559A"/>
    <w:rsid w:val="000C5E21"/>
    <w:rsid w:val="000C5E38"/>
    <w:rsid w:val="000C6A6B"/>
    <w:rsid w:val="000C6D2A"/>
    <w:rsid w:val="000C6D49"/>
    <w:rsid w:val="000C70AF"/>
    <w:rsid w:val="000C70E1"/>
    <w:rsid w:val="000C7DE7"/>
    <w:rsid w:val="000D02E5"/>
    <w:rsid w:val="000D037B"/>
    <w:rsid w:val="000D0895"/>
    <w:rsid w:val="000D0958"/>
    <w:rsid w:val="000D0C36"/>
    <w:rsid w:val="000D0D84"/>
    <w:rsid w:val="000D159F"/>
    <w:rsid w:val="000D17E7"/>
    <w:rsid w:val="000D1815"/>
    <w:rsid w:val="000D1857"/>
    <w:rsid w:val="000D1EFC"/>
    <w:rsid w:val="000D2240"/>
    <w:rsid w:val="000D22C5"/>
    <w:rsid w:val="000D2418"/>
    <w:rsid w:val="000D26EC"/>
    <w:rsid w:val="000D39BF"/>
    <w:rsid w:val="000D3A91"/>
    <w:rsid w:val="000D3D9B"/>
    <w:rsid w:val="000D3F4E"/>
    <w:rsid w:val="000D461D"/>
    <w:rsid w:val="000D4E4E"/>
    <w:rsid w:val="000D5207"/>
    <w:rsid w:val="000D5653"/>
    <w:rsid w:val="000D595F"/>
    <w:rsid w:val="000D6BB6"/>
    <w:rsid w:val="000D6DCF"/>
    <w:rsid w:val="000D71BD"/>
    <w:rsid w:val="000D75B9"/>
    <w:rsid w:val="000D7903"/>
    <w:rsid w:val="000D79D8"/>
    <w:rsid w:val="000D7CA6"/>
    <w:rsid w:val="000D7DD6"/>
    <w:rsid w:val="000E00CC"/>
    <w:rsid w:val="000E0C5C"/>
    <w:rsid w:val="000E1587"/>
    <w:rsid w:val="000E1C7B"/>
    <w:rsid w:val="000E28C7"/>
    <w:rsid w:val="000E303C"/>
    <w:rsid w:val="000E33D5"/>
    <w:rsid w:val="000E3492"/>
    <w:rsid w:val="000E3B81"/>
    <w:rsid w:val="000E4076"/>
    <w:rsid w:val="000E4447"/>
    <w:rsid w:val="000E46CC"/>
    <w:rsid w:val="000E4989"/>
    <w:rsid w:val="000E4DCA"/>
    <w:rsid w:val="000E4FD9"/>
    <w:rsid w:val="000E5801"/>
    <w:rsid w:val="000E5804"/>
    <w:rsid w:val="000E5B8C"/>
    <w:rsid w:val="000E6561"/>
    <w:rsid w:val="000E6810"/>
    <w:rsid w:val="000E6A9F"/>
    <w:rsid w:val="000E6FE3"/>
    <w:rsid w:val="000E714E"/>
    <w:rsid w:val="000E7364"/>
    <w:rsid w:val="000E7711"/>
    <w:rsid w:val="000E77DC"/>
    <w:rsid w:val="000E7BB5"/>
    <w:rsid w:val="000F002B"/>
    <w:rsid w:val="000F02F5"/>
    <w:rsid w:val="000F038D"/>
    <w:rsid w:val="000F03A5"/>
    <w:rsid w:val="000F03E0"/>
    <w:rsid w:val="000F0524"/>
    <w:rsid w:val="000F0704"/>
    <w:rsid w:val="000F09DB"/>
    <w:rsid w:val="000F11D2"/>
    <w:rsid w:val="000F11F4"/>
    <w:rsid w:val="000F127B"/>
    <w:rsid w:val="000F26A2"/>
    <w:rsid w:val="000F2A8D"/>
    <w:rsid w:val="000F2EBA"/>
    <w:rsid w:val="000F2FA1"/>
    <w:rsid w:val="000F313C"/>
    <w:rsid w:val="000F3502"/>
    <w:rsid w:val="000F35CC"/>
    <w:rsid w:val="000F385B"/>
    <w:rsid w:val="000F3870"/>
    <w:rsid w:val="000F3AFE"/>
    <w:rsid w:val="000F3EB7"/>
    <w:rsid w:val="000F45E0"/>
    <w:rsid w:val="000F4D79"/>
    <w:rsid w:val="000F5A5D"/>
    <w:rsid w:val="000F5AAC"/>
    <w:rsid w:val="000F5BC4"/>
    <w:rsid w:val="000F5CF6"/>
    <w:rsid w:val="000F62B3"/>
    <w:rsid w:val="000F6375"/>
    <w:rsid w:val="000F63B5"/>
    <w:rsid w:val="000F677A"/>
    <w:rsid w:val="000F6D5A"/>
    <w:rsid w:val="000F73A0"/>
    <w:rsid w:val="000F746C"/>
    <w:rsid w:val="000F75E6"/>
    <w:rsid w:val="000F7667"/>
    <w:rsid w:val="000F76DD"/>
    <w:rsid w:val="000F7819"/>
    <w:rsid w:val="000F7F14"/>
    <w:rsid w:val="000F7F71"/>
    <w:rsid w:val="00100254"/>
    <w:rsid w:val="00100731"/>
    <w:rsid w:val="0010085A"/>
    <w:rsid w:val="001009E3"/>
    <w:rsid w:val="00100A73"/>
    <w:rsid w:val="00100B72"/>
    <w:rsid w:val="001013FA"/>
    <w:rsid w:val="00101761"/>
    <w:rsid w:val="0010195F"/>
    <w:rsid w:val="00101DA8"/>
    <w:rsid w:val="00101F54"/>
    <w:rsid w:val="00102062"/>
    <w:rsid w:val="00102078"/>
    <w:rsid w:val="0010241B"/>
    <w:rsid w:val="0010277C"/>
    <w:rsid w:val="00102EEC"/>
    <w:rsid w:val="00102FCB"/>
    <w:rsid w:val="00103175"/>
    <w:rsid w:val="00103311"/>
    <w:rsid w:val="00103712"/>
    <w:rsid w:val="00104515"/>
    <w:rsid w:val="0010464A"/>
    <w:rsid w:val="001047E7"/>
    <w:rsid w:val="00104A94"/>
    <w:rsid w:val="00104BFA"/>
    <w:rsid w:val="00105583"/>
    <w:rsid w:val="00105832"/>
    <w:rsid w:val="00105835"/>
    <w:rsid w:val="00105F60"/>
    <w:rsid w:val="00106155"/>
    <w:rsid w:val="00106380"/>
    <w:rsid w:val="0010674F"/>
    <w:rsid w:val="00106A38"/>
    <w:rsid w:val="00106A54"/>
    <w:rsid w:val="00106DB0"/>
    <w:rsid w:val="001071F7"/>
    <w:rsid w:val="00107331"/>
    <w:rsid w:val="0010758C"/>
    <w:rsid w:val="0010759A"/>
    <w:rsid w:val="001076E3"/>
    <w:rsid w:val="00107839"/>
    <w:rsid w:val="0011005C"/>
    <w:rsid w:val="0011031C"/>
    <w:rsid w:val="00110417"/>
    <w:rsid w:val="001108BA"/>
    <w:rsid w:val="00110927"/>
    <w:rsid w:val="00110FCE"/>
    <w:rsid w:val="00110FF2"/>
    <w:rsid w:val="0011108B"/>
    <w:rsid w:val="00111471"/>
    <w:rsid w:val="0011248C"/>
    <w:rsid w:val="00112653"/>
    <w:rsid w:val="00112E8D"/>
    <w:rsid w:val="00113590"/>
    <w:rsid w:val="001137DA"/>
    <w:rsid w:val="001141A4"/>
    <w:rsid w:val="00114260"/>
    <w:rsid w:val="00114734"/>
    <w:rsid w:val="00114823"/>
    <w:rsid w:val="00114A3E"/>
    <w:rsid w:val="00114CA6"/>
    <w:rsid w:val="00114D76"/>
    <w:rsid w:val="001151C5"/>
    <w:rsid w:val="00115355"/>
    <w:rsid w:val="00115367"/>
    <w:rsid w:val="0011558C"/>
    <w:rsid w:val="00115795"/>
    <w:rsid w:val="00115BEB"/>
    <w:rsid w:val="00115EBE"/>
    <w:rsid w:val="001162CC"/>
    <w:rsid w:val="00116308"/>
    <w:rsid w:val="00116824"/>
    <w:rsid w:val="00116D45"/>
    <w:rsid w:val="00116F73"/>
    <w:rsid w:val="00117A92"/>
    <w:rsid w:val="00117B19"/>
    <w:rsid w:val="001202E6"/>
    <w:rsid w:val="00120D13"/>
    <w:rsid w:val="001214F6"/>
    <w:rsid w:val="00121AA9"/>
    <w:rsid w:val="00121C3C"/>
    <w:rsid w:val="00121CFD"/>
    <w:rsid w:val="00122139"/>
    <w:rsid w:val="0012251C"/>
    <w:rsid w:val="00122781"/>
    <w:rsid w:val="00122C03"/>
    <w:rsid w:val="001231EB"/>
    <w:rsid w:val="00123661"/>
    <w:rsid w:val="00123F09"/>
    <w:rsid w:val="00124415"/>
    <w:rsid w:val="00124427"/>
    <w:rsid w:val="0012449F"/>
    <w:rsid w:val="0012480B"/>
    <w:rsid w:val="00124828"/>
    <w:rsid w:val="0012499C"/>
    <w:rsid w:val="00124C5C"/>
    <w:rsid w:val="00124C78"/>
    <w:rsid w:val="00125128"/>
    <w:rsid w:val="00125510"/>
    <w:rsid w:val="00125534"/>
    <w:rsid w:val="0012567A"/>
    <w:rsid w:val="00125727"/>
    <w:rsid w:val="001257AF"/>
    <w:rsid w:val="00125898"/>
    <w:rsid w:val="00125910"/>
    <w:rsid w:val="00125EB1"/>
    <w:rsid w:val="00126FCC"/>
    <w:rsid w:val="00127508"/>
    <w:rsid w:val="00127522"/>
    <w:rsid w:val="00127615"/>
    <w:rsid w:val="00127AFA"/>
    <w:rsid w:val="00127BA5"/>
    <w:rsid w:val="0013040D"/>
    <w:rsid w:val="001308B2"/>
    <w:rsid w:val="00130E50"/>
    <w:rsid w:val="00130EEC"/>
    <w:rsid w:val="00131303"/>
    <w:rsid w:val="001314AB"/>
    <w:rsid w:val="001318C9"/>
    <w:rsid w:val="001319D0"/>
    <w:rsid w:val="00131C37"/>
    <w:rsid w:val="00131E87"/>
    <w:rsid w:val="0013209C"/>
    <w:rsid w:val="001320C9"/>
    <w:rsid w:val="001320DC"/>
    <w:rsid w:val="00132333"/>
    <w:rsid w:val="0013258A"/>
    <w:rsid w:val="0013267D"/>
    <w:rsid w:val="00132D8B"/>
    <w:rsid w:val="00132FA6"/>
    <w:rsid w:val="00133025"/>
    <w:rsid w:val="001331F1"/>
    <w:rsid w:val="0013389C"/>
    <w:rsid w:val="001339F9"/>
    <w:rsid w:val="00133C27"/>
    <w:rsid w:val="0013482B"/>
    <w:rsid w:val="0013487D"/>
    <w:rsid w:val="001349D9"/>
    <w:rsid w:val="00134A8E"/>
    <w:rsid w:val="0013561D"/>
    <w:rsid w:val="00135A19"/>
    <w:rsid w:val="00135B6E"/>
    <w:rsid w:val="00135C35"/>
    <w:rsid w:val="00135C9E"/>
    <w:rsid w:val="00135D1F"/>
    <w:rsid w:val="00136686"/>
    <w:rsid w:val="0013672F"/>
    <w:rsid w:val="00136ACD"/>
    <w:rsid w:val="001375F9"/>
    <w:rsid w:val="00137C2E"/>
    <w:rsid w:val="00137CEF"/>
    <w:rsid w:val="001401DC"/>
    <w:rsid w:val="00140357"/>
    <w:rsid w:val="001406A7"/>
    <w:rsid w:val="00140712"/>
    <w:rsid w:val="00140799"/>
    <w:rsid w:val="00140D17"/>
    <w:rsid w:val="00141193"/>
    <w:rsid w:val="0014122F"/>
    <w:rsid w:val="001419AB"/>
    <w:rsid w:val="001419F0"/>
    <w:rsid w:val="00142053"/>
    <w:rsid w:val="00142071"/>
    <w:rsid w:val="00142419"/>
    <w:rsid w:val="001425C0"/>
    <w:rsid w:val="00142608"/>
    <w:rsid w:val="001427EA"/>
    <w:rsid w:val="00142865"/>
    <w:rsid w:val="001436B9"/>
    <w:rsid w:val="001438A1"/>
    <w:rsid w:val="001438C2"/>
    <w:rsid w:val="0014396A"/>
    <w:rsid w:val="00143DE5"/>
    <w:rsid w:val="00144ADD"/>
    <w:rsid w:val="00144F6C"/>
    <w:rsid w:val="00145100"/>
    <w:rsid w:val="00145268"/>
    <w:rsid w:val="00145CD3"/>
    <w:rsid w:val="00146342"/>
    <w:rsid w:val="00146429"/>
    <w:rsid w:val="0014649F"/>
    <w:rsid w:val="00146941"/>
    <w:rsid w:val="00146A72"/>
    <w:rsid w:val="00146BC4"/>
    <w:rsid w:val="00146E9A"/>
    <w:rsid w:val="00147567"/>
    <w:rsid w:val="001479B6"/>
    <w:rsid w:val="00147E8A"/>
    <w:rsid w:val="00147EEA"/>
    <w:rsid w:val="00150038"/>
    <w:rsid w:val="00151079"/>
    <w:rsid w:val="0015109A"/>
    <w:rsid w:val="001518E9"/>
    <w:rsid w:val="001518F7"/>
    <w:rsid w:val="00151929"/>
    <w:rsid w:val="00151968"/>
    <w:rsid w:val="00151BDF"/>
    <w:rsid w:val="00151F9D"/>
    <w:rsid w:val="0015213B"/>
    <w:rsid w:val="0015234F"/>
    <w:rsid w:val="00152487"/>
    <w:rsid w:val="001526F9"/>
    <w:rsid w:val="00152C83"/>
    <w:rsid w:val="00152DF7"/>
    <w:rsid w:val="0015338B"/>
    <w:rsid w:val="0015343B"/>
    <w:rsid w:val="00153442"/>
    <w:rsid w:val="001534CD"/>
    <w:rsid w:val="00154324"/>
    <w:rsid w:val="00154470"/>
    <w:rsid w:val="00154EB2"/>
    <w:rsid w:val="00154F02"/>
    <w:rsid w:val="00155079"/>
    <w:rsid w:val="00155124"/>
    <w:rsid w:val="0015554D"/>
    <w:rsid w:val="00155C04"/>
    <w:rsid w:val="00156463"/>
    <w:rsid w:val="00156975"/>
    <w:rsid w:val="00156AB9"/>
    <w:rsid w:val="001572A3"/>
    <w:rsid w:val="0015735A"/>
    <w:rsid w:val="001579FB"/>
    <w:rsid w:val="00157A32"/>
    <w:rsid w:val="00157BA7"/>
    <w:rsid w:val="00160457"/>
    <w:rsid w:val="00160B16"/>
    <w:rsid w:val="00160F8A"/>
    <w:rsid w:val="0016104F"/>
    <w:rsid w:val="0016111B"/>
    <w:rsid w:val="001617C5"/>
    <w:rsid w:val="00161962"/>
    <w:rsid w:val="00161AA1"/>
    <w:rsid w:val="00161F13"/>
    <w:rsid w:val="001620C3"/>
    <w:rsid w:val="00162322"/>
    <w:rsid w:val="001626A8"/>
    <w:rsid w:val="00162A9A"/>
    <w:rsid w:val="00162C73"/>
    <w:rsid w:val="00162CEC"/>
    <w:rsid w:val="0016375F"/>
    <w:rsid w:val="00163A9E"/>
    <w:rsid w:val="001643BD"/>
    <w:rsid w:val="001645A2"/>
    <w:rsid w:val="001647AB"/>
    <w:rsid w:val="00164EE0"/>
    <w:rsid w:val="00164EFA"/>
    <w:rsid w:val="001652B6"/>
    <w:rsid w:val="001659BB"/>
    <w:rsid w:val="00166BDF"/>
    <w:rsid w:val="001672D1"/>
    <w:rsid w:val="001672E3"/>
    <w:rsid w:val="001673D5"/>
    <w:rsid w:val="00167770"/>
    <w:rsid w:val="0016793E"/>
    <w:rsid w:val="00167B00"/>
    <w:rsid w:val="00167BFF"/>
    <w:rsid w:val="00167E06"/>
    <w:rsid w:val="00167F87"/>
    <w:rsid w:val="001701D5"/>
    <w:rsid w:val="00170549"/>
    <w:rsid w:val="00170A56"/>
    <w:rsid w:val="00170D40"/>
    <w:rsid w:val="00170ECA"/>
    <w:rsid w:val="00170FED"/>
    <w:rsid w:val="001711F1"/>
    <w:rsid w:val="0017146F"/>
    <w:rsid w:val="00171607"/>
    <w:rsid w:val="00171920"/>
    <w:rsid w:val="00171995"/>
    <w:rsid w:val="001719DD"/>
    <w:rsid w:val="001720A9"/>
    <w:rsid w:val="00172266"/>
    <w:rsid w:val="00172559"/>
    <w:rsid w:val="001728CF"/>
    <w:rsid w:val="00173AC8"/>
    <w:rsid w:val="00173B13"/>
    <w:rsid w:val="001744B3"/>
    <w:rsid w:val="0017451D"/>
    <w:rsid w:val="001745E7"/>
    <w:rsid w:val="00174BF9"/>
    <w:rsid w:val="00174FA4"/>
    <w:rsid w:val="00174FB0"/>
    <w:rsid w:val="00175302"/>
    <w:rsid w:val="00175800"/>
    <w:rsid w:val="00175920"/>
    <w:rsid w:val="00175AC1"/>
    <w:rsid w:val="00175B93"/>
    <w:rsid w:val="00175F31"/>
    <w:rsid w:val="001762EF"/>
    <w:rsid w:val="00176400"/>
    <w:rsid w:val="0017675C"/>
    <w:rsid w:val="001767FE"/>
    <w:rsid w:val="00176803"/>
    <w:rsid w:val="00176AB9"/>
    <w:rsid w:val="00176CFC"/>
    <w:rsid w:val="00176F89"/>
    <w:rsid w:val="00177000"/>
    <w:rsid w:val="001771E5"/>
    <w:rsid w:val="00177637"/>
    <w:rsid w:val="001776D4"/>
    <w:rsid w:val="00177B02"/>
    <w:rsid w:val="00177B15"/>
    <w:rsid w:val="00177BE1"/>
    <w:rsid w:val="00177FF9"/>
    <w:rsid w:val="00180377"/>
    <w:rsid w:val="00180669"/>
    <w:rsid w:val="0018068B"/>
    <w:rsid w:val="00180853"/>
    <w:rsid w:val="00180DA2"/>
    <w:rsid w:val="00180EC2"/>
    <w:rsid w:val="00180F85"/>
    <w:rsid w:val="0018124F"/>
    <w:rsid w:val="001812CA"/>
    <w:rsid w:val="00181403"/>
    <w:rsid w:val="00181417"/>
    <w:rsid w:val="0018180B"/>
    <w:rsid w:val="00181D58"/>
    <w:rsid w:val="001824D8"/>
    <w:rsid w:val="0018290B"/>
    <w:rsid w:val="00182D31"/>
    <w:rsid w:val="001830CC"/>
    <w:rsid w:val="001830E5"/>
    <w:rsid w:val="001836CC"/>
    <w:rsid w:val="00183C6C"/>
    <w:rsid w:val="00184073"/>
    <w:rsid w:val="00184460"/>
    <w:rsid w:val="0018464F"/>
    <w:rsid w:val="00184A18"/>
    <w:rsid w:val="00184DDF"/>
    <w:rsid w:val="001853A8"/>
    <w:rsid w:val="0018540E"/>
    <w:rsid w:val="00185478"/>
    <w:rsid w:val="00185581"/>
    <w:rsid w:val="0018559B"/>
    <w:rsid w:val="001859BE"/>
    <w:rsid w:val="00185B81"/>
    <w:rsid w:val="00185D12"/>
    <w:rsid w:val="00185ECC"/>
    <w:rsid w:val="0018658D"/>
    <w:rsid w:val="00186912"/>
    <w:rsid w:val="00186A7F"/>
    <w:rsid w:val="00186B38"/>
    <w:rsid w:val="00186B86"/>
    <w:rsid w:val="00186D86"/>
    <w:rsid w:val="00187036"/>
    <w:rsid w:val="0018707D"/>
    <w:rsid w:val="0018790A"/>
    <w:rsid w:val="0018797D"/>
    <w:rsid w:val="001901CC"/>
    <w:rsid w:val="001907C9"/>
    <w:rsid w:val="00190EA1"/>
    <w:rsid w:val="0019119A"/>
    <w:rsid w:val="001913ED"/>
    <w:rsid w:val="00191627"/>
    <w:rsid w:val="00191D64"/>
    <w:rsid w:val="00191D69"/>
    <w:rsid w:val="00191E41"/>
    <w:rsid w:val="001925B0"/>
    <w:rsid w:val="001925F6"/>
    <w:rsid w:val="00192D37"/>
    <w:rsid w:val="001936D1"/>
    <w:rsid w:val="00194367"/>
    <w:rsid w:val="0019439D"/>
    <w:rsid w:val="00194862"/>
    <w:rsid w:val="00194A98"/>
    <w:rsid w:val="00194BE2"/>
    <w:rsid w:val="00194D5F"/>
    <w:rsid w:val="00194FA5"/>
    <w:rsid w:val="001959B5"/>
    <w:rsid w:val="00195BE8"/>
    <w:rsid w:val="00195D1D"/>
    <w:rsid w:val="0019619B"/>
    <w:rsid w:val="001962F5"/>
    <w:rsid w:val="00196413"/>
    <w:rsid w:val="001964C3"/>
    <w:rsid w:val="0019677B"/>
    <w:rsid w:val="001969FB"/>
    <w:rsid w:val="00197426"/>
    <w:rsid w:val="0019797D"/>
    <w:rsid w:val="00197D13"/>
    <w:rsid w:val="001A01F6"/>
    <w:rsid w:val="001A03AE"/>
    <w:rsid w:val="001A04A7"/>
    <w:rsid w:val="001A0B9C"/>
    <w:rsid w:val="001A0E65"/>
    <w:rsid w:val="001A115A"/>
    <w:rsid w:val="001A139C"/>
    <w:rsid w:val="001A1900"/>
    <w:rsid w:val="001A199E"/>
    <w:rsid w:val="001A1D79"/>
    <w:rsid w:val="001A1D9E"/>
    <w:rsid w:val="001A22DA"/>
    <w:rsid w:val="001A245C"/>
    <w:rsid w:val="001A27F9"/>
    <w:rsid w:val="001A2D0D"/>
    <w:rsid w:val="001A3204"/>
    <w:rsid w:val="001A36ED"/>
    <w:rsid w:val="001A3B61"/>
    <w:rsid w:val="001A40A1"/>
    <w:rsid w:val="001A44FF"/>
    <w:rsid w:val="001A4E77"/>
    <w:rsid w:val="001A5008"/>
    <w:rsid w:val="001A5196"/>
    <w:rsid w:val="001A5613"/>
    <w:rsid w:val="001A58EB"/>
    <w:rsid w:val="001A6180"/>
    <w:rsid w:val="001A61B3"/>
    <w:rsid w:val="001A64E4"/>
    <w:rsid w:val="001A6647"/>
    <w:rsid w:val="001A6C3D"/>
    <w:rsid w:val="001A6CAB"/>
    <w:rsid w:val="001A722C"/>
    <w:rsid w:val="001A72F5"/>
    <w:rsid w:val="001A7507"/>
    <w:rsid w:val="001A783C"/>
    <w:rsid w:val="001A7B9E"/>
    <w:rsid w:val="001A7DBF"/>
    <w:rsid w:val="001A7FA1"/>
    <w:rsid w:val="001B0154"/>
    <w:rsid w:val="001B07BD"/>
    <w:rsid w:val="001B085E"/>
    <w:rsid w:val="001B09A9"/>
    <w:rsid w:val="001B09B4"/>
    <w:rsid w:val="001B1566"/>
    <w:rsid w:val="001B1D00"/>
    <w:rsid w:val="001B20B8"/>
    <w:rsid w:val="001B268C"/>
    <w:rsid w:val="001B300D"/>
    <w:rsid w:val="001B337A"/>
    <w:rsid w:val="001B38B4"/>
    <w:rsid w:val="001B3BF3"/>
    <w:rsid w:val="001B3D16"/>
    <w:rsid w:val="001B3D55"/>
    <w:rsid w:val="001B3E33"/>
    <w:rsid w:val="001B462A"/>
    <w:rsid w:val="001B46A9"/>
    <w:rsid w:val="001B47CA"/>
    <w:rsid w:val="001B4A5B"/>
    <w:rsid w:val="001B4E4A"/>
    <w:rsid w:val="001B4FB2"/>
    <w:rsid w:val="001B501B"/>
    <w:rsid w:val="001B51A7"/>
    <w:rsid w:val="001B573A"/>
    <w:rsid w:val="001B5EFE"/>
    <w:rsid w:val="001B5F62"/>
    <w:rsid w:val="001B60D8"/>
    <w:rsid w:val="001B650E"/>
    <w:rsid w:val="001B6800"/>
    <w:rsid w:val="001B6A40"/>
    <w:rsid w:val="001B7303"/>
    <w:rsid w:val="001B7433"/>
    <w:rsid w:val="001B7AFA"/>
    <w:rsid w:val="001C01E6"/>
    <w:rsid w:val="001C051B"/>
    <w:rsid w:val="001C0529"/>
    <w:rsid w:val="001C0721"/>
    <w:rsid w:val="001C0E9E"/>
    <w:rsid w:val="001C1444"/>
    <w:rsid w:val="001C1647"/>
    <w:rsid w:val="001C1692"/>
    <w:rsid w:val="001C1BAF"/>
    <w:rsid w:val="001C1C3E"/>
    <w:rsid w:val="001C1DF8"/>
    <w:rsid w:val="001C1FED"/>
    <w:rsid w:val="001C20D1"/>
    <w:rsid w:val="001C25A0"/>
    <w:rsid w:val="001C2C73"/>
    <w:rsid w:val="001C2E10"/>
    <w:rsid w:val="001C2E15"/>
    <w:rsid w:val="001C32D1"/>
    <w:rsid w:val="001C3520"/>
    <w:rsid w:val="001C385E"/>
    <w:rsid w:val="001C39A6"/>
    <w:rsid w:val="001C3BAA"/>
    <w:rsid w:val="001C3E3F"/>
    <w:rsid w:val="001C3E41"/>
    <w:rsid w:val="001C3E9C"/>
    <w:rsid w:val="001C3EB6"/>
    <w:rsid w:val="001C4415"/>
    <w:rsid w:val="001C4524"/>
    <w:rsid w:val="001C4D18"/>
    <w:rsid w:val="001C5539"/>
    <w:rsid w:val="001C5633"/>
    <w:rsid w:val="001C58E3"/>
    <w:rsid w:val="001C5C8C"/>
    <w:rsid w:val="001C5DAF"/>
    <w:rsid w:val="001C5DEA"/>
    <w:rsid w:val="001C633D"/>
    <w:rsid w:val="001C71C4"/>
    <w:rsid w:val="001C76B7"/>
    <w:rsid w:val="001C79F8"/>
    <w:rsid w:val="001C7CF3"/>
    <w:rsid w:val="001D0057"/>
    <w:rsid w:val="001D01CC"/>
    <w:rsid w:val="001D08A4"/>
    <w:rsid w:val="001D0E2F"/>
    <w:rsid w:val="001D101C"/>
    <w:rsid w:val="001D11B6"/>
    <w:rsid w:val="001D15BF"/>
    <w:rsid w:val="001D22B5"/>
    <w:rsid w:val="001D22F2"/>
    <w:rsid w:val="001D2421"/>
    <w:rsid w:val="001D2595"/>
    <w:rsid w:val="001D28E7"/>
    <w:rsid w:val="001D294E"/>
    <w:rsid w:val="001D29BB"/>
    <w:rsid w:val="001D2A74"/>
    <w:rsid w:val="001D2D4C"/>
    <w:rsid w:val="001D2F39"/>
    <w:rsid w:val="001D360D"/>
    <w:rsid w:val="001D3D04"/>
    <w:rsid w:val="001D3D68"/>
    <w:rsid w:val="001D3F31"/>
    <w:rsid w:val="001D4558"/>
    <w:rsid w:val="001D45D1"/>
    <w:rsid w:val="001D47D2"/>
    <w:rsid w:val="001D4827"/>
    <w:rsid w:val="001D489E"/>
    <w:rsid w:val="001D4966"/>
    <w:rsid w:val="001D4A35"/>
    <w:rsid w:val="001D4B2C"/>
    <w:rsid w:val="001D50D1"/>
    <w:rsid w:val="001D55F1"/>
    <w:rsid w:val="001D5D04"/>
    <w:rsid w:val="001D5E71"/>
    <w:rsid w:val="001D6062"/>
    <w:rsid w:val="001D613D"/>
    <w:rsid w:val="001D6387"/>
    <w:rsid w:val="001D655E"/>
    <w:rsid w:val="001D6765"/>
    <w:rsid w:val="001D6B19"/>
    <w:rsid w:val="001D6BDB"/>
    <w:rsid w:val="001D6BE0"/>
    <w:rsid w:val="001D6EC6"/>
    <w:rsid w:val="001D72D4"/>
    <w:rsid w:val="001D74EE"/>
    <w:rsid w:val="001D7695"/>
    <w:rsid w:val="001D76AD"/>
    <w:rsid w:val="001D77E5"/>
    <w:rsid w:val="001D7A95"/>
    <w:rsid w:val="001D7C72"/>
    <w:rsid w:val="001D7CE5"/>
    <w:rsid w:val="001E00C3"/>
    <w:rsid w:val="001E03C1"/>
    <w:rsid w:val="001E046B"/>
    <w:rsid w:val="001E0573"/>
    <w:rsid w:val="001E1431"/>
    <w:rsid w:val="001E1636"/>
    <w:rsid w:val="001E163F"/>
    <w:rsid w:val="001E2826"/>
    <w:rsid w:val="001E29E7"/>
    <w:rsid w:val="001E2F77"/>
    <w:rsid w:val="001E326E"/>
    <w:rsid w:val="001E335D"/>
    <w:rsid w:val="001E34F4"/>
    <w:rsid w:val="001E3837"/>
    <w:rsid w:val="001E3888"/>
    <w:rsid w:val="001E3BA5"/>
    <w:rsid w:val="001E3D2A"/>
    <w:rsid w:val="001E3DDF"/>
    <w:rsid w:val="001E3FC3"/>
    <w:rsid w:val="001E403B"/>
    <w:rsid w:val="001E423A"/>
    <w:rsid w:val="001E455E"/>
    <w:rsid w:val="001E4972"/>
    <w:rsid w:val="001E4E50"/>
    <w:rsid w:val="001E4ED9"/>
    <w:rsid w:val="001E4F97"/>
    <w:rsid w:val="001E5286"/>
    <w:rsid w:val="001E53FA"/>
    <w:rsid w:val="001E55A5"/>
    <w:rsid w:val="001E57B7"/>
    <w:rsid w:val="001E5947"/>
    <w:rsid w:val="001E5F01"/>
    <w:rsid w:val="001E6978"/>
    <w:rsid w:val="001E6A01"/>
    <w:rsid w:val="001E6B4C"/>
    <w:rsid w:val="001E6CD6"/>
    <w:rsid w:val="001E7303"/>
    <w:rsid w:val="001E7429"/>
    <w:rsid w:val="001E7795"/>
    <w:rsid w:val="001E7AC7"/>
    <w:rsid w:val="001E7B61"/>
    <w:rsid w:val="001F069D"/>
    <w:rsid w:val="001F0962"/>
    <w:rsid w:val="001F0A7E"/>
    <w:rsid w:val="001F0BB1"/>
    <w:rsid w:val="001F109D"/>
    <w:rsid w:val="001F11FD"/>
    <w:rsid w:val="001F127A"/>
    <w:rsid w:val="001F1673"/>
    <w:rsid w:val="001F1683"/>
    <w:rsid w:val="001F1EB7"/>
    <w:rsid w:val="001F27CF"/>
    <w:rsid w:val="001F286F"/>
    <w:rsid w:val="001F2EA6"/>
    <w:rsid w:val="001F2F22"/>
    <w:rsid w:val="001F2FB7"/>
    <w:rsid w:val="001F34B6"/>
    <w:rsid w:val="001F366A"/>
    <w:rsid w:val="001F3B1F"/>
    <w:rsid w:val="001F42F5"/>
    <w:rsid w:val="001F495F"/>
    <w:rsid w:val="001F4986"/>
    <w:rsid w:val="001F4A74"/>
    <w:rsid w:val="001F4D8E"/>
    <w:rsid w:val="001F4FF8"/>
    <w:rsid w:val="001F5A2D"/>
    <w:rsid w:val="001F5C9E"/>
    <w:rsid w:val="001F5EEC"/>
    <w:rsid w:val="001F633C"/>
    <w:rsid w:val="001F679A"/>
    <w:rsid w:val="001F7040"/>
    <w:rsid w:val="001F713C"/>
    <w:rsid w:val="001F76DD"/>
    <w:rsid w:val="001F7E42"/>
    <w:rsid w:val="002001C1"/>
    <w:rsid w:val="0020029C"/>
    <w:rsid w:val="002006BD"/>
    <w:rsid w:val="00200CA0"/>
    <w:rsid w:val="00200F96"/>
    <w:rsid w:val="00201513"/>
    <w:rsid w:val="002016AA"/>
    <w:rsid w:val="00201AED"/>
    <w:rsid w:val="00201BF1"/>
    <w:rsid w:val="00201C95"/>
    <w:rsid w:val="00202240"/>
    <w:rsid w:val="002022B7"/>
    <w:rsid w:val="00202B06"/>
    <w:rsid w:val="00202D86"/>
    <w:rsid w:val="00202D97"/>
    <w:rsid w:val="002037E4"/>
    <w:rsid w:val="00203AA8"/>
    <w:rsid w:val="00203B81"/>
    <w:rsid w:val="002040FF"/>
    <w:rsid w:val="00204F6A"/>
    <w:rsid w:val="00205476"/>
    <w:rsid w:val="00205519"/>
    <w:rsid w:val="0020568F"/>
    <w:rsid w:val="00205CE0"/>
    <w:rsid w:val="00205D9A"/>
    <w:rsid w:val="002065DF"/>
    <w:rsid w:val="00206884"/>
    <w:rsid w:val="00206C2C"/>
    <w:rsid w:val="00207133"/>
    <w:rsid w:val="0020721B"/>
    <w:rsid w:val="0020759D"/>
    <w:rsid w:val="00207659"/>
    <w:rsid w:val="00207922"/>
    <w:rsid w:val="00207938"/>
    <w:rsid w:val="00207B88"/>
    <w:rsid w:val="00207C1A"/>
    <w:rsid w:val="00210268"/>
    <w:rsid w:val="002104F6"/>
    <w:rsid w:val="00210767"/>
    <w:rsid w:val="00210945"/>
    <w:rsid w:val="00210F04"/>
    <w:rsid w:val="00211107"/>
    <w:rsid w:val="00211343"/>
    <w:rsid w:val="00211757"/>
    <w:rsid w:val="00211776"/>
    <w:rsid w:val="00211A05"/>
    <w:rsid w:val="00211A28"/>
    <w:rsid w:val="00211A8E"/>
    <w:rsid w:val="002120B1"/>
    <w:rsid w:val="002125BA"/>
    <w:rsid w:val="00212FAF"/>
    <w:rsid w:val="00213551"/>
    <w:rsid w:val="00213631"/>
    <w:rsid w:val="00213B38"/>
    <w:rsid w:val="0021483A"/>
    <w:rsid w:val="00214C66"/>
    <w:rsid w:val="00214CA2"/>
    <w:rsid w:val="00214E46"/>
    <w:rsid w:val="00215485"/>
    <w:rsid w:val="00215DFB"/>
    <w:rsid w:val="00215E60"/>
    <w:rsid w:val="00216197"/>
    <w:rsid w:val="002162F8"/>
    <w:rsid w:val="002165D9"/>
    <w:rsid w:val="00216F67"/>
    <w:rsid w:val="00217481"/>
    <w:rsid w:val="00217C5A"/>
    <w:rsid w:val="00217F63"/>
    <w:rsid w:val="0022000A"/>
    <w:rsid w:val="0022010B"/>
    <w:rsid w:val="00220212"/>
    <w:rsid w:val="00220358"/>
    <w:rsid w:val="002208AC"/>
    <w:rsid w:val="00220A02"/>
    <w:rsid w:val="00220DAB"/>
    <w:rsid w:val="0022103E"/>
    <w:rsid w:val="002212A7"/>
    <w:rsid w:val="002212C1"/>
    <w:rsid w:val="0022131D"/>
    <w:rsid w:val="00221814"/>
    <w:rsid w:val="00221D67"/>
    <w:rsid w:val="002222B1"/>
    <w:rsid w:val="002226A9"/>
    <w:rsid w:val="002229E1"/>
    <w:rsid w:val="00222A56"/>
    <w:rsid w:val="00222A5D"/>
    <w:rsid w:val="00222CDD"/>
    <w:rsid w:val="00223032"/>
    <w:rsid w:val="002240C0"/>
    <w:rsid w:val="00224147"/>
    <w:rsid w:val="002243B0"/>
    <w:rsid w:val="002249E2"/>
    <w:rsid w:val="00224D5D"/>
    <w:rsid w:val="00224DB7"/>
    <w:rsid w:val="00224E70"/>
    <w:rsid w:val="00224F40"/>
    <w:rsid w:val="0022526F"/>
    <w:rsid w:val="0022577F"/>
    <w:rsid w:val="002259A7"/>
    <w:rsid w:val="00225A3F"/>
    <w:rsid w:val="00225A67"/>
    <w:rsid w:val="00225BBB"/>
    <w:rsid w:val="00225C26"/>
    <w:rsid w:val="00225C9D"/>
    <w:rsid w:val="00225E32"/>
    <w:rsid w:val="00225FA6"/>
    <w:rsid w:val="00226166"/>
    <w:rsid w:val="002263BA"/>
    <w:rsid w:val="002266A8"/>
    <w:rsid w:val="002266FB"/>
    <w:rsid w:val="002268A8"/>
    <w:rsid w:val="00226AFB"/>
    <w:rsid w:val="00226BA8"/>
    <w:rsid w:val="00226BFC"/>
    <w:rsid w:val="00226E1E"/>
    <w:rsid w:val="00226E25"/>
    <w:rsid w:val="002272EE"/>
    <w:rsid w:val="002273BB"/>
    <w:rsid w:val="002273BE"/>
    <w:rsid w:val="002277CE"/>
    <w:rsid w:val="00227AF5"/>
    <w:rsid w:val="00227D63"/>
    <w:rsid w:val="00227DDE"/>
    <w:rsid w:val="00230029"/>
    <w:rsid w:val="002300A1"/>
    <w:rsid w:val="00230375"/>
    <w:rsid w:val="00230449"/>
    <w:rsid w:val="00230B43"/>
    <w:rsid w:val="00230E84"/>
    <w:rsid w:val="00230FD2"/>
    <w:rsid w:val="002311CF"/>
    <w:rsid w:val="002313F6"/>
    <w:rsid w:val="002317D2"/>
    <w:rsid w:val="00231900"/>
    <w:rsid w:val="00231A9D"/>
    <w:rsid w:val="00232075"/>
    <w:rsid w:val="00232148"/>
    <w:rsid w:val="002336F9"/>
    <w:rsid w:val="00234B86"/>
    <w:rsid w:val="00234F80"/>
    <w:rsid w:val="00235024"/>
    <w:rsid w:val="002350FC"/>
    <w:rsid w:val="002353B3"/>
    <w:rsid w:val="00235698"/>
    <w:rsid w:val="00235775"/>
    <w:rsid w:val="00235A07"/>
    <w:rsid w:val="00235A11"/>
    <w:rsid w:val="00235ADF"/>
    <w:rsid w:val="00235E88"/>
    <w:rsid w:val="00236035"/>
    <w:rsid w:val="00236078"/>
    <w:rsid w:val="002364A6"/>
    <w:rsid w:val="002367CF"/>
    <w:rsid w:val="00236966"/>
    <w:rsid w:val="0023696C"/>
    <w:rsid w:val="00236A34"/>
    <w:rsid w:val="00236AF6"/>
    <w:rsid w:val="00236B9F"/>
    <w:rsid w:val="00236EE6"/>
    <w:rsid w:val="00236F61"/>
    <w:rsid w:val="00236F7C"/>
    <w:rsid w:val="002370D3"/>
    <w:rsid w:val="00237251"/>
    <w:rsid w:val="002373A0"/>
    <w:rsid w:val="00237832"/>
    <w:rsid w:val="00237857"/>
    <w:rsid w:val="00237CF2"/>
    <w:rsid w:val="00237D48"/>
    <w:rsid w:val="00240788"/>
    <w:rsid w:val="00240937"/>
    <w:rsid w:val="002409E3"/>
    <w:rsid w:val="00240D44"/>
    <w:rsid w:val="0024116E"/>
    <w:rsid w:val="00241269"/>
    <w:rsid w:val="002416A6"/>
    <w:rsid w:val="00241B3B"/>
    <w:rsid w:val="00241B98"/>
    <w:rsid w:val="00241C7A"/>
    <w:rsid w:val="00241DDF"/>
    <w:rsid w:val="00241E0C"/>
    <w:rsid w:val="00242C38"/>
    <w:rsid w:val="0024305C"/>
    <w:rsid w:val="00243325"/>
    <w:rsid w:val="0024333A"/>
    <w:rsid w:val="00243836"/>
    <w:rsid w:val="00243AB2"/>
    <w:rsid w:val="00243D99"/>
    <w:rsid w:val="00243DF7"/>
    <w:rsid w:val="00244367"/>
    <w:rsid w:val="00244507"/>
    <w:rsid w:val="00244551"/>
    <w:rsid w:val="00244BD8"/>
    <w:rsid w:val="00244F4C"/>
    <w:rsid w:val="002455A1"/>
    <w:rsid w:val="00245953"/>
    <w:rsid w:val="00245B59"/>
    <w:rsid w:val="00245E4A"/>
    <w:rsid w:val="00245F5B"/>
    <w:rsid w:val="0024614E"/>
    <w:rsid w:val="002462EB"/>
    <w:rsid w:val="002464F1"/>
    <w:rsid w:val="00246621"/>
    <w:rsid w:val="00246B30"/>
    <w:rsid w:val="00247FA1"/>
    <w:rsid w:val="002500C3"/>
    <w:rsid w:val="00250570"/>
    <w:rsid w:val="00250F15"/>
    <w:rsid w:val="002516CA"/>
    <w:rsid w:val="0025187A"/>
    <w:rsid w:val="00251E44"/>
    <w:rsid w:val="00252868"/>
    <w:rsid w:val="002529E0"/>
    <w:rsid w:val="00252A61"/>
    <w:rsid w:val="00253075"/>
    <w:rsid w:val="0025322C"/>
    <w:rsid w:val="002533C9"/>
    <w:rsid w:val="00253426"/>
    <w:rsid w:val="0025370C"/>
    <w:rsid w:val="00253F28"/>
    <w:rsid w:val="0025425C"/>
    <w:rsid w:val="00254588"/>
    <w:rsid w:val="002545EA"/>
    <w:rsid w:val="00254D87"/>
    <w:rsid w:val="00254F19"/>
    <w:rsid w:val="00254F51"/>
    <w:rsid w:val="00256263"/>
    <w:rsid w:val="002567F2"/>
    <w:rsid w:val="00256938"/>
    <w:rsid w:val="00256A51"/>
    <w:rsid w:val="0025723B"/>
    <w:rsid w:val="0025729A"/>
    <w:rsid w:val="002579CE"/>
    <w:rsid w:val="00257BAB"/>
    <w:rsid w:val="00260C7E"/>
    <w:rsid w:val="00260CAF"/>
    <w:rsid w:val="00260DC3"/>
    <w:rsid w:val="00260EDE"/>
    <w:rsid w:val="00261017"/>
    <w:rsid w:val="00261032"/>
    <w:rsid w:val="002610C9"/>
    <w:rsid w:val="0026118A"/>
    <w:rsid w:val="002611A0"/>
    <w:rsid w:val="002613FA"/>
    <w:rsid w:val="002619BF"/>
    <w:rsid w:val="00261A3F"/>
    <w:rsid w:val="00261E5D"/>
    <w:rsid w:val="00261FA5"/>
    <w:rsid w:val="00262C87"/>
    <w:rsid w:val="00262FA2"/>
    <w:rsid w:val="00262FBC"/>
    <w:rsid w:val="002631EC"/>
    <w:rsid w:val="002633A9"/>
    <w:rsid w:val="00263418"/>
    <w:rsid w:val="0026347A"/>
    <w:rsid w:val="002636E6"/>
    <w:rsid w:val="0026373F"/>
    <w:rsid w:val="00263791"/>
    <w:rsid w:val="002637AA"/>
    <w:rsid w:val="00263929"/>
    <w:rsid w:val="00263A02"/>
    <w:rsid w:val="00263B9B"/>
    <w:rsid w:val="00263D53"/>
    <w:rsid w:val="002641EB"/>
    <w:rsid w:val="00264245"/>
    <w:rsid w:val="002642A0"/>
    <w:rsid w:val="0026467D"/>
    <w:rsid w:val="00264A10"/>
    <w:rsid w:val="00264F18"/>
    <w:rsid w:val="002656FB"/>
    <w:rsid w:val="002659B4"/>
    <w:rsid w:val="002659B7"/>
    <w:rsid w:val="00265AC8"/>
    <w:rsid w:val="00265CF1"/>
    <w:rsid w:val="00265DB1"/>
    <w:rsid w:val="00266283"/>
    <w:rsid w:val="0026636C"/>
    <w:rsid w:val="00266AE2"/>
    <w:rsid w:val="00266B2E"/>
    <w:rsid w:val="00266C45"/>
    <w:rsid w:val="00266ECD"/>
    <w:rsid w:val="00267D31"/>
    <w:rsid w:val="00267E4F"/>
    <w:rsid w:val="00267EC5"/>
    <w:rsid w:val="00267F0F"/>
    <w:rsid w:val="002703CD"/>
    <w:rsid w:val="00270DDA"/>
    <w:rsid w:val="0027101D"/>
    <w:rsid w:val="00271176"/>
    <w:rsid w:val="002713B6"/>
    <w:rsid w:val="002715D8"/>
    <w:rsid w:val="00271CF0"/>
    <w:rsid w:val="00271D0C"/>
    <w:rsid w:val="00271F4A"/>
    <w:rsid w:val="0027202C"/>
    <w:rsid w:val="002720CC"/>
    <w:rsid w:val="002724E6"/>
    <w:rsid w:val="00272B2D"/>
    <w:rsid w:val="00272DD1"/>
    <w:rsid w:val="00272EAA"/>
    <w:rsid w:val="00272EDE"/>
    <w:rsid w:val="00273189"/>
    <w:rsid w:val="00273800"/>
    <w:rsid w:val="00273B10"/>
    <w:rsid w:val="00274045"/>
    <w:rsid w:val="002746DB"/>
    <w:rsid w:val="00274798"/>
    <w:rsid w:val="00274986"/>
    <w:rsid w:val="00274B75"/>
    <w:rsid w:val="00274BA1"/>
    <w:rsid w:val="00274C61"/>
    <w:rsid w:val="002750E3"/>
    <w:rsid w:val="002750EB"/>
    <w:rsid w:val="002755FA"/>
    <w:rsid w:val="00275A77"/>
    <w:rsid w:val="00275B7B"/>
    <w:rsid w:val="00275D44"/>
    <w:rsid w:val="00275FDE"/>
    <w:rsid w:val="0027666E"/>
    <w:rsid w:val="002766F2"/>
    <w:rsid w:val="00276791"/>
    <w:rsid w:val="00276B13"/>
    <w:rsid w:val="00276BD2"/>
    <w:rsid w:val="00276DF6"/>
    <w:rsid w:val="00276E4F"/>
    <w:rsid w:val="00276FE8"/>
    <w:rsid w:val="002773C9"/>
    <w:rsid w:val="002776F7"/>
    <w:rsid w:val="00277831"/>
    <w:rsid w:val="0027799F"/>
    <w:rsid w:val="00277A20"/>
    <w:rsid w:val="00277B89"/>
    <w:rsid w:val="00277BDE"/>
    <w:rsid w:val="00277F38"/>
    <w:rsid w:val="00277F90"/>
    <w:rsid w:val="00277FA1"/>
    <w:rsid w:val="00277FDE"/>
    <w:rsid w:val="00280642"/>
    <w:rsid w:val="00280823"/>
    <w:rsid w:val="00280DAE"/>
    <w:rsid w:val="00280E30"/>
    <w:rsid w:val="00281647"/>
    <w:rsid w:val="00281ABB"/>
    <w:rsid w:val="00281BBC"/>
    <w:rsid w:val="00281DCB"/>
    <w:rsid w:val="0028218A"/>
    <w:rsid w:val="0028221A"/>
    <w:rsid w:val="002824A0"/>
    <w:rsid w:val="0028261B"/>
    <w:rsid w:val="00283180"/>
    <w:rsid w:val="0028338D"/>
    <w:rsid w:val="002835D5"/>
    <w:rsid w:val="0028377F"/>
    <w:rsid w:val="002842E0"/>
    <w:rsid w:val="002847D9"/>
    <w:rsid w:val="00284864"/>
    <w:rsid w:val="002848D7"/>
    <w:rsid w:val="00284CEA"/>
    <w:rsid w:val="00284D3F"/>
    <w:rsid w:val="00284E97"/>
    <w:rsid w:val="002851E4"/>
    <w:rsid w:val="00285308"/>
    <w:rsid w:val="002853B6"/>
    <w:rsid w:val="0028586C"/>
    <w:rsid w:val="00285BDC"/>
    <w:rsid w:val="00285C71"/>
    <w:rsid w:val="00285D5D"/>
    <w:rsid w:val="00285EE8"/>
    <w:rsid w:val="00286157"/>
    <w:rsid w:val="00286E4F"/>
    <w:rsid w:val="00286F7B"/>
    <w:rsid w:val="0028701F"/>
    <w:rsid w:val="00287260"/>
    <w:rsid w:val="00287670"/>
    <w:rsid w:val="00287C4C"/>
    <w:rsid w:val="00290376"/>
    <w:rsid w:val="002903F1"/>
    <w:rsid w:val="002903F5"/>
    <w:rsid w:val="0029078A"/>
    <w:rsid w:val="00290853"/>
    <w:rsid w:val="00290B44"/>
    <w:rsid w:val="00290C84"/>
    <w:rsid w:val="00290C8A"/>
    <w:rsid w:val="00290DF2"/>
    <w:rsid w:val="002911EA"/>
    <w:rsid w:val="002911FF"/>
    <w:rsid w:val="002912CB"/>
    <w:rsid w:val="00291394"/>
    <w:rsid w:val="002914DB"/>
    <w:rsid w:val="002915EE"/>
    <w:rsid w:val="00291AE1"/>
    <w:rsid w:val="00291C62"/>
    <w:rsid w:val="00291E1A"/>
    <w:rsid w:val="00292530"/>
    <w:rsid w:val="002926CB"/>
    <w:rsid w:val="00292855"/>
    <w:rsid w:val="0029293F"/>
    <w:rsid w:val="002929DA"/>
    <w:rsid w:val="00292D7A"/>
    <w:rsid w:val="00293079"/>
    <w:rsid w:val="00293109"/>
    <w:rsid w:val="00293264"/>
    <w:rsid w:val="00293677"/>
    <w:rsid w:val="00293D34"/>
    <w:rsid w:val="00293E1A"/>
    <w:rsid w:val="002940B1"/>
    <w:rsid w:val="0029416F"/>
    <w:rsid w:val="00294487"/>
    <w:rsid w:val="00294836"/>
    <w:rsid w:val="002948F4"/>
    <w:rsid w:val="002948FA"/>
    <w:rsid w:val="00294ACA"/>
    <w:rsid w:val="00294B35"/>
    <w:rsid w:val="00294B48"/>
    <w:rsid w:val="00294D45"/>
    <w:rsid w:val="00295288"/>
    <w:rsid w:val="002955AF"/>
    <w:rsid w:val="00295D0B"/>
    <w:rsid w:val="0029610B"/>
    <w:rsid w:val="0029621C"/>
    <w:rsid w:val="00296691"/>
    <w:rsid w:val="0029695C"/>
    <w:rsid w:val="00296CE7"/>
    <w:rsid w:val="00296D33"/>
    <w:rsid w:val="00296EC0"/>
    <w:rsid w:val="002978FC"/>
    <w:rsid w:val="00297C32"/>
    <w:rsid w:val="00297D46"/>
    <w:rsid w:val="002A0027"/>
    <w:rsid w:val="002A00F5"/>
    <w:rsid w:val="002A1058"/>
    <w:rsid w:val="002A119F"/>
    <w:rsid w:val="002A1373"/>
    <w:rsid w:val="002A19D9"/>
    <w:rsid w:val="002A2299"/>
    <w:rsid w:val="002A230A"/>
    <w:rsid w:val="002A26CB"/>
    <w:rsid w:val="002A2BC7"/>
    <w:rsid w:val="002A2D3B"/>
    <w:rsid w:val="002A2DB0"/>
    <w:rsid w:val="002A2E3C"/>
    <w:rsid w:val="002A2F6D"/>
    <w:rsid w:val="002A352F"/>
    <w:rsid w:val="002A3ABF"/>
    <w:rsid w:val="002A3B4F"/>
    <w:rsid w:val="002A3D6F"/>
    <w:rsid w:val="002A4263"/>
    <w:rsid w:val="002A4595"/>
    <w:rsid w:val="002A517D"/>
    <w:rsid w:val="002A54EB"/>
    <w:rsid w:val="002A55FC"/>
    <w:rsid w:val="002A5742"/>
    <w:rsid w:val="002A575A"/>
    <w:rsid w:val="002A578D"/>
    <w:rsid w:val="002A5826"/>
    <w:rsid w:val="002A5CF8"/>
    <w:rsid w:val="002A5F96"/>
    <w:rsid w:val="002A5FF6"/>
    <w:rsid w:val="002A6633"/>
    <w:rsid w:val="002A6741"/>
    <w:rsid w:val="002A6DBA"/>
    <w:rsid w:val="002A702E"/>
    <w:rsid w:val="002A7636"/>
    <w:rsid w:val="002A77E8"/>
    <w:rsid w:val="002A77FA"/>
    <w:rsid w:val="002A7925"/>
    <w:rsid w:val="002A7B18"/>
    <w:rsid w:val="002A7D94"/>
    <w:rsid w:val="002B0022"/>
    <w:rsid w:val="002B017E"/>
    <w:rsid w:val="002B02D8"/>
    <w:rsid w:val="002B0595"/>
    <w:rsid w:val="002B07CA"/>
    <w:rsid w:val="002B0930"/>
    <w:rsid w:val="002B0A03"/>
    <w:rsid w:val="002B0A05"/>
    <w:rsid w:val="002B0A11"/>
    <w:rsid w:val="002B0C03"/>
    <w:rsid w:val="002B0F0A"/>
    <w:rsid w:val="002B0F9D"/>
    <w:rsid w:val="002B11A9"/>
    <w:rsid w:val="002B143E"/>
    <w:rsid w:val="002B1935"/>
    <w:rsid w:val="002B1971"/>
    <w:rsid w:val="002B19DF"/>
    <w:rsid w:val="002B1AB5"/>
    <w:rsid w:val="002B1D8B"/>
    <w:rsid w:val="002B1E4A"/>
    <w:rsid w:val="002B235F"/>
    <w:rsid w:val="002B2551"/>
    <w:rsid w:val="002B28E8"/>
    <w:rsid w:val="002B2ACD"/>
    <w:rsid w:val="002B301D"/>
    <w:rsid w:val="002B31C1"/>
    <w:rsid w:val="002B3379"/>
    <w:rsid w:val="002B33A4"/>
    <w:rsid w:val="002B3A3E"/>
    <w:rsid w:val="002B3E4B"/>
    <w:rsid w:val="002B4186"/>
    <w:rsid w:val="002B4A60"/>
    <w:rsid w:val="002B4CF4"/>
    <w:rsid w:val="002B4EC0"/>
    <w:rsid w:val="002B510D"/>
    <w:rsid w:val="002B61F8"/>
    <w:rsid w:val="002B6534"/>
    <w:rsid w:val="002B6969"/>
    <w:rsid w:val="002B6A4E"/>
    <w:rsid w:val="002B6A62"/>
    <w:rsid w:val="002B6B35"/>
    <w:rsid w:val="002B70B1"/>
    <w:rsid w:val="002B74C3"/>
    <w:rsid w:val="002B77DD"/>
    <w:rsid w:val="002B7887"/>
    <w:rsid w:val="002B7BFE"/>
    <w:rsid w:val="002C0548"/>
    <w:rsid w:val="002C0571"/>
    <w:rsid w:val="002C07DD"/>
    <w:rsid w:val="002C0C1D"/>
    <w:rsid w:val="002C0CC0"/>
    <w:rsid w:val="002C1170"/>
    <w:rsid w:val="002C1287"/>
    <w:rsid w:val="002C1E00"/>
    <w:rsid w:val="002C202D"/>
    <w:rsid w:val="002C2354"/>
    <w:rsid w:val="002C29AA"/>
    <w:rsid w:val="002C358F"/>
    <w:rsid w:val="002C39B7"/>
    <w:rsid w:val="002C414A"/>
    <w:rsid w:val="002C4200"/>
    <w:rsid w:val="002C546F"/>
    <w:rsid w:val="002C5776"/>
    <w:rsid w:val="002C5A8E"/>
    <w:rsid w:val="002C5BB7"/>
    <w:rsid w:val="002C5D41"/>
    <w:rsid w:val="002C5DB0"/>
    <w:rsid w:val="002C600B"/>
    <w:rsid w:val="002C61CC"/>
    <w:rsid w:val="002C638A"/>
    <w:rsid w:val="002C66C9"/>
    <w:rsid w:val="002C6866"/>
    <w:rsid w:val="002C6C17"/>
    <w:rsid w:val="002C6DBF"/>
    <w:rsid w:val="002C7637"/>
    <w:rsid w:val="002C77B1"/>
    <w:rsid w:val="002C7CDC"/>
    <w:rsid w:val="002C7DE6"/>
    <w:rsid w:val="002D007F"/>
    <w:rsid w:val="002D0E31"/>
    <w:rsid w:val="002D0F10"/>
    <w:rsid w:val="002D1087"/>
    <w:rsid w:val="002D10BE"/>
    <w:rsid w:val="002D1649"/>
    <w:rsid w:val="002D17BA"/>
    <w:rsid w:val="002D1966"/>
    <w:rsid w:val="002D1C01"/>
    <w:rsid w:val="002D1E33"/>
    <w:rsid w:val="002D2554"/>
    <w:rsid w:val="002D2D27"/>
    <w:rsid w:val="002D2D78"/>
    <w:rsid w:val="002D31CD"/>
    <w:rsid w:val="002D4141"/>
    <w:rsid w:val="002D42BA"/>
    <w:rsid w:val="002D44E4"/>
    <w:rsid w:val="002D4C3F"/>
    <w:rsid w:val="002D4DC8"/>
    <w:rsid w:val="002D4DDD"/>
    <w:rsid w:val="002D4E97"/>
    <w:rsid w:val="002D5170"/>
    <w:rsid w:val="002D51A4"/>
    <w:rsid w:val="002D51BA"/>
    <w:rsid w:val="002D522C"/>
    <w:rsid w:val="002D5804"/>
    <w:rsid w:val="002D5AA1"/>
    <w:rsid w:val="002D5BC9"/>
    <w:rsid w:val="002D6A41"/>
    <w:rsid w:val="002D6A45"/>
    <w:rsid w:val="002D7629"/>
    <w:rsid w:val="002D7709"/>
    <w:rsid w:val="002D7F60"/>
    <w:rsid w:val="002E0162"/>
    <w:rsid w:val="002E0195"/>
    <w:rsid w:val="002E0801"/>
    <w:rsid w:val="002E134F"/>
    <w:rsid w:val="002E1E5D"/>
    <w:rsid w:val="002E21B0"/>
    <w:rsid w:val="002E23F2"/>
    <w:rsid w:val="002E241B"/>
    <w:rsid w:val="002E2734"/>
    <w:rsid w:val="002E2AC3"/>
    <w:rsid w:val="002E2C8B"/>
    <w:rsid w:val="002E2DED"/>
    <w:rsid w:val="002E3614"/>
    <w:rsid w:val="002E397C"/>
    <w:rsid w:val="002E3B2A"/>
    <w:rsid w:val="002E3C00"/>
    <w:rsid w:val="002E3C17"/>
    <w:rsid w:val="002E3CCA"/>
    <w:rsid w:val="002E3EE7"/>
    <w:rsid w:val="002E43D5"/>
    <w:rsid w:val="002E44F9"/>
    <w:rsid w:val="002E454F"/>
    <w:rsid w:val="002E46D2"/>
    <w:rsid w:val="002E4A8D"/>
    <w:rsid w:val="002E4F16"/>
    <w:rsid w:val="002E51E9"/>
    <w:rsid w:val="002E528E"/>
    <w:rsid w:val="002E59F8"/>
    <w:rsid w:val="002E5E7B"/>
    <w:rsid w:val="002E5F7B"/>
    <w:rsid w:val="002E5FD0"/>
    <w:rsid w:val="002E6277"/>
    <w:rsid w:val="002E64CE"/>
    <w:rsid w:val="002E65F2"/>
    <w:rsid w:val="002E691E"/>
    <w:rsid w:val="002E7E89"/>
    <w:rsid w:val="002E7F8C"/>
    <w:rsid w:val="002F0416"/>
    <w:rsid w:val="002F0C72"/>
    <w:rsid w:val="002F128E"/>
    <w:rsid w:val="002F12D5"/>
    <w:rsid w:val="002F1BAB"/>
    <w:rsid w:val="002F21A5"/>
    <w:rsid w:val="002F21D0"/>
    <w:rsid w:val="002F2351"/>
    <w:rsid w:val="002F2BDB"/>
    <w:rsid w:val="002F367F"/>
    <w:rsid w:val="002F387E"/>
    <w:rsid w:val="002F3B5C"/>
    <w:rsid w:val="002F3C30"/>
    <w:rsid w:val="002F3D68"/>
    <w:rsid w:val="002F3E64"/>
    <w:rsid w:val="002F3FAF"/>
    <w:rsid w:val="002F40BF"/>
    <w:rsid w:val="002F466D"/>
    <w:rsid w:val="002F4C8B"/>
    <w:rsid w:val="002F4CB6"/>
    <w:rsid w:val="002F4F2E"/>
    <w:rsid w:val="002F55D7"/>
    <w:rsid w:val="002F5984"/>
    <w:rsid w:val="002F59A9"/>
    <w:rsid w:val="002F5B43"/>
    <w:rsid w:val="002F5B7C"/>
    <w:rsid w:val="002F5C05"/>
    <w:rsid w:val="002F5E9E"/>
    <w:rsid w:val="002F5FC0"/>
    <w:rsid w:val="002F5FEC"/>
    <w:rsid w:val="002F68BA"/>
    <w:rsid w:val="002F6982"/>
    <w:rsid w:val="002F69B1"/>
    <w:rsid w:val="002F69FE"/>
    <w:rsid w:val="002F6BB7"/>
    <w:rsid w:val="002F6E53"/>
    <w:rsid w:val="002F6F71"/>
    <w:rsid w:val="002F705D"/>
    <w:rsid w:val="002F76A9"/>
    <w:rsid w:val="002F7A4F"/>
    <w:rsid w:val="002F7C95"/>
    <w:rsid w:val="002F7ECD"/>
    <w:rsid w:val="0030047F"/>
    <w:rsid w:val="00300537"/>
    <w:rsid w:val="00300679"/>
    <w:rsid w:val="003009B8"/>
    <w:rsid w:val="003009DD"/>
    <w:rsid w:val="00300A2D"/>
    <w:rsid w:val="00300D87"/>
    <w:rsid w:val="0030104A"/>
    <w:rsid w:val="0030193E"/>
    <w:rsid w:val="00301C51"/>
    <w:rsid w:val="00301DB0"/>
    <w:rsid w:val="00301EC5"/>
    <w:rsid w:val="0030217D"/>
    <w:rsid w:val="00302232"/>
    <w:rsid w:val="0030269F"/>
    <w:rsid w:val="0030271B"/>
    <w:rsid w:val="003028E6"/>
    <w:rsid w:val="00302CEE"/>
    <w:rsid w:val="003030D9"/>
    <w:rsid w:val="0030373B"/>
    <w:rsid w:val="003040D8"/>
    <w:rsid w:val="003043F6"/>
    <w:rsid w:val="003049C6"/>
    <w:rsid w:val="00304A8C"/>
    <w:rsid w:val="00305797"/>
    <w:rsid w:val="00305D29"/>
    <w:rsid w:val="0030622E"/>
    <w:rsid w:val="00306D26"/>
    <w:rsid w:val="00307085"/>
    <w:rsid w:val="003075B3"/>
    <w:rsid w:val="0030788F"/>
    <w:rsid w:val="00307ADA"/>
    <w:rsid w:val="003103D4"/>
    <w:rsid w:val="00310403"/>
    <w:rsid w:val="003107B2"/>
    <w:rsid w:val="003108F5"/>
    <w:rsid w:val="00310AC4"/>
    <w:rsid w:val="00310DA3"/>
    <w:rsid w:val="00310DE6"/>
    <w:rsid w:val="00310E61"/>
    <w:rsid w:val="00310F8E"/>
    <w:rsid w:val="0031112A"/>
    <w:rsid w:val="00311326"/>
    <w:rsid w:val="00311336"/>
    <w:rsid w:val="003114FF"/>
    <w:rsid w:val="0031155F"/>
    <w:rsid w:val="003119DB"/>
    <w:rsid w:val="00311AD9"/>
    <w:rsid w:val="00311C07"/>
    <w:rsid w:val="00311C47"/>
    <w:rsid w:val="00312116"/>
    <w:rsid w:val="00312A06"/>
    <w:rsid w:val="0031383D"/>
    <w:rsid w:val="00313AA3"/>
    <w:rsid w:val="0031427B"/>
    <w:rsid w:val="0031460E"/>
    <w:rsid w:val="003148C8"/>
    <w:rsid w:val="00314910"/>
    <w:rsid w:val="00314A00"/>
    <w:rsid w:val="00314CAC"/>
    <w:rsid w:val="00314FFA"/>
    <w:rsid w:val="0031521A"/>
    <w:rsid w:val="00315586"/>
    <w:rsid w:val="0031569E"/>
    <w:rsid w:val="003157F6"/>
    <w:rsid w:val="00315B6F"/>
    <w:rsid w:val="00315CD0"/>
    <w:rsid w:val="00316806"/>
    <w:rsid w:val="003171A8"/>
    <w:rsid w:val="00317402"/>
    <w:rsid w:val="003179D5"/>
    <w:rsid w:val="00317E47"/>
    <w:rsid w:val="00320235"/>
    <w:rsid w:val="003209B4"/>
    <w:rsid w:val="00320CCA"/>
    <w:rsid w:val="00320FCB"/>
    <w:rsid w:val="003217B2"/>
    <w:rsid w:val="00321ED0"/>
    <w:rsid w:val="00322238"/>
    <w:rsid w:val="00322348"/>
    <w:rsid w:val="0032280A"/>
    <w:rsid w:val="0032286C"/>
    <w:rsid w:val="00322977"/>
    <w:rsid w:val="00322BB5"/>
    <w:rsid w:val="00322C6D"/>
    <w:rsid w:val="00322CC7"/>
    <w:rsid w:val="00322D42"/>
    <w:rsid w:val="0032330A"/>
    <w:rsid w:val="00323706"/>
    <w:rsid w:val="00323785"/>
    <w:rsid w:val="00323D53"/>
    <w:rsid w:val="00323FF2"/>
    <w:rsid w:val="00324391"/>
    <w:rsid w:val="003247D9"/>
    <w:rsid w:val="00325063"/>
    <w:rsid w:val="00325285"/>
    <w:rsid w:val="0032534A"/>
    <w:rsid w:val="00325413"/>
    <w:rsid w:val="0032605C"/>
    <w:rsid w:val="003262C5"/>
    <w:rsid w:val="003262DD"/>
    <w:rsid w:val="00326582"/>
    <w:rsid w:val="003266AA"/>
    <w:rsid w:val="00326B2C"/>
    <w:rsid w:val="00326D75"/>
    <w:rsid w:val="00326F63"/>
    <w:rsid w:val="00326FBD"/>
    <w:rsid w:val="00327521"/>
    <w:rsid w:val="003275EA"/>
    <w:rsid w:val="00327A1A"/>
    <w:rsid w:val="003301C9"/>
    <w:rsid w:val="0033049F"/>
    <w:rsid w:val="00330504"/>
    <w:rsid w:val="00330726"/>
    <w:rsid w:val="00330BF5"/>
    <w:rsid w:val="003318DD"/>
    <w:rsid w:val="00331A1D"/>
    <w:rsid w:val="00331F49"/>
    <w:rsid w:val="003323B9"/>
    <w:rsid w:val="0033240B"/>
    <w:rsid w:val="00332759"/>
    <w:rsid w:val="00332B88"/>
    <w:rsid w:val="00332CE6"/>
    <w:rsid w:val="00332F76"/>
    <w:rsid w:val="00332FAA"/>
    <w:rsid w:val="0033300B"/>
    <w:rsid w:val="003336F9"/>
    <w:rsid w:val="00333735"/>
    <w:rsid w:val="00333BEA"/>
    <w:rsid w:val="00333D5E"/>
    <w:rsid w:val="00333F33"/>
    <w:rsid w:val="00334166"/>
    <w:rsid w:val="0033424E"/>
    <w:rsid w:val="003344A1"/>
    <w:rsid w:val="00334BFF"/>
    <w:rsid w:val="00334DCE"/>
    <w:rsid w:val="00334FA1"/>
    <w:rsid w:val="0033517C"/>
    <w:rsid w:val="00335C59"/>
    <w:rsid w:val="00336273"/>
    <w:rsid w:val="003365CD"/>
    <w:rsid w:val="0033686A"/>
    <w:rsid w:val="00336C93"/>
    <w:rsid w:val="00337225"/>
    <w:rsid w:val="0033754A"/>
    <w:rsid w:val="003376B1"/>
    <w:rsid w:val="00341066"/>
    <w:rsid w:val="0034109E"/>
    <w:rsid w:val="00341540"/>
    <w:rsid w:val="00341681"/>
    <w:rsid w:val="0034169B"/>
    <w:rsid w:val="00342720"/>
    <w:rsid w:val="003428E5"/>
    <w:rsid w:val="00342BAC"/>
    <w:rsid w:val="00343387"/>
    <w:rsid w:val="00343802"/>
    <w:rsid w:val="00343B10"/>
    <w:rsid w:val="00343C13"/>
    <w:rsid w:val="003446E6"/>
    <w:rsid w:val="00344DE5"/>
    <w:rsid w:val="003451B3"/>
    <w:rsid w:val="0034539F"/>
    <w:rsid w:val="00345469"/>
    <w:rsid w:val="00345A3F"/>
    <w:rsid w:val="0034608C"/>
    <w:rsid w:val="00346ABE"/>
    <w:rsid w:val="00347079"/>
    <w:rsid w:val="0034723D"/>
    <w:rsid w:val="003475C4"/>
    <w:rsid w:val="00347C53"/>
    <w:rsid w:val="0035072C"/>
    <w:rsid w:val="0035076F"/>
    <w:rsid w:val="003509F4"/>
    <w:rsid w:val="00350CF9"/>
    <w:rsid w:val="00350EF4"/>
    <w:rsid w:val="00351146"/>
    <w:rsid w:val="00351166"/>
    <w:rsid w:val="0035151A"/>
    <w:rsid w:val="0035170E"/>
    <w:rsid w:val="003518EC"/>
    <w:rsid w:val="0035254E"/>
    <w:rsid w:val="00352583"/>
    <w:rsid w:val="003528BB"/>
    <w:rsid w:val="00352941"/>
    <w:rsid w:val="003534D8"/>
    <w:rsid w:val="00353800"/>
    <w:rsid w:val="003538C7"/>
    <w:rsid w:val="00353A1F"/>
    <w:rsid w:val="00353B74"/>
    <w:rsid w:val="00353C79"/>
    <w:rsid w:val="00353FB2"/>
    <w:rsid w:val="0035422A"/>
    <w:rsid w:val="0035434F"/>
    <w:rsid w:val="003545FE"/>
    <w:rsid w:val="003548E7"/>
    <w:rsid w:val="00354E1B"/>
    <w:rsid w:val="003551AB"/>
    <w:rsid w:val="0035528E"/>
    <w:rsid w:val="003553E3"/>
    <w:rsid w:val="0035583C"/>
    <w:rsid w:val="00355AEF"/>
    <w:rsid w:val="00355B3C"/>
    <w:rsid w:val="00355E79"/>
    <w:rsid w:val="00355EC3"/>
    <w:rsid w:val="00356278"/>
    <w:rsid w:val="00356713"/>
    <w:rsid w:val="00356946"/>
    <w:rsid w:val="00356961"/>
    <w:rsid w:val="00356B44"/>
    <w:rsid w:val="00356BA1"/>
    <w:rsid w:val="00356CE7"/>
    <w:rsid w:val="003574B5"/>
    <w:rsid w:val="0035756B"/>
    <w:rsid w:val="00357664"/>
    <w:rsid w:val="003576E7"/>
    <w:rsid w:val="00357853"/>
    <w:rsid w:val="00357936"/>
    <w:rsid w:val="00357B82"/>
    <w:rsid w:val="00357C37"/>
    <w:rsid w:val="003603D4"/>
    <w:rsid w:val="003605D6"/>
    <w:rsid w:val="00360694"/>
    <w:rsid w:val="003609C2"/>
    <w:rsid w:val="00360D7B"/>
    <w:rsid w:val="00360EB0"/>
    <w:rsid w:val="00360F03"/>
    <w:rsid w:val="00361320"/>
    <w:rsid w:val="0036132A"/>
    <w:rsid w:val="003618B9"/>
    <w:rsid w:val="00362301"/>
    <w:rsid w:val="00362772"/>
    <w:rsid w:val="003628FD"/>
    <w:rsid w:val="00362976"/>
    <w:rsid w:val="003629F2"/>
    <w:rsid w:val="00362F8D"/>
    <w:rsid w:val="00363167"/>
    <w:rsid w:val="003632C0"/>
    <w:rsid w:val="003638BE"/>
    <w:rsid w:val="00364789"/>
    <w:rsid w:val="00364E2A"/>
    <w:rsid w:val="00364EFE"/>
    <w:rsid w:val="003651EC"/>
    <w:rsid w:val="003654EB"/>
    <w:rsid w:val="0036587E"/>
    <w:rsid w:val="00365AFF"/>
    <w:rsid w:val="00366840"/>
    <w:rsid w:val="00366859"/>
    <w:rsid w:val="00367393"/>
    <w:rsid w:val="003677DE"/>
    <w:rsid w:val="00367BE8"/>
    <w:rsid w:val="00371266"/>
    <w:rsid w:val="00371303"/>
    <w:rsid w:val="00371645"/>
    <w:rsid w:val="00371C8D"/>
    <w:rsid w:val="003724BF"/>
    <w:rsid w:val="00372975"/>
    <w:rsid w:val="003732B2"/>
    <w:rsid w:val="003733BD"/>
    <w:rsid w:val="00373675"/>
    <w:rsid w:val="00373BE3"/>
    <w:rsid w:val="00374ADC"/>
    <w:rsid w:val="00374E62"/>
    <w:rsid w:val="00375927"/>
    <w:rsid w:val="00375DFB"/>
    <w:rsid w:val="00376058"/>
    <w:rsid w:val="003761DB"/>
    <w:rsid w:val="0037640A"/>
    <w:rsid w:val="00376722"/>
    <w:rsid w:val="00376912"/>
    <w:rsid w:val="003769EE"/>
    <w:rsid w:val="00376B31"/>
    <w:rsid w:val="00376E0E"/>
    <w:rsid w:val="003773B0"/>
    <w:rsid w:val="003774C7"/>
    <w:rsid w:val="003774D1"/>
    <w:rsid w:val="003776D2"/>
    <w:rsid w:val="0037787C"/>
    <w:rsid w:val="00377D2A"/>
    <w:rsid w:val="00380140"/>
    <w:rsid w:val="003803EE"/>
    <w:rsid w:val="003805BF"/>
    <w:rsid w:val="00380790"/>
    <w:rsid w:val="00380F26"/>
    <w:rsid w:val="00381055"/>
    <w:rsid w:val="0038115E"/>
    <w:rsid w:val="003813D3"/>
    <w:rsid w:val="00381887"/>
    <w:rsid w:val="00381C16"/>
    <w:rsid w:val="003822A4"/>
    <w:rsid w:val="00382414"/>
    <w:rsid w:val="00382DBD"/>
    <w:rsid w:val="00382F59"/>
    <w:rsid w:val="00382F8E"/>
    <w:rsid w:val="003832C4"/>
    <w:rsid w:val="003833E3"/>
    <w:rsid w:val="00383878"/>
    <w:rsid w:val="00383A6C"/>
    <w:rsid w:val="00383CE9"/>
    <w:rsid w:val="003840D5"/>
    <w:rsid w:val="00384E8C"/>
    <w:rsid w:val="00384EA4"/>
    <w:rsid w:val="0038550D"/>
    <w:rsid w:val="003855FB"/>
    <w:rsid w:val="003857A4"/>
    <w:rsid w:val="003857DC"/>
    <w:rsid w:val="00385F38"/>
    <w:rsid w:val="00385F40"/>
    <w:rsid w:val="00386308"/>
    <w:rsid w:val="0038632A"/>
    <w:rsid w:val="003864B7"/>
    <w:rsid w:val="00386560"/>
    <w:rsid w:val="003867B4"/>
    <w:rsid w:val="00386CBF"/>
    <w:rsid w:val="00386F44"/>
    <w:rsid w:val="00387625"/>
    <w:rsid w:val="00387804"/>
    <w:rsid w:val="00387A23"/>
    <w:rsid w:val="00387C09"/>
    <w:rsid w:val="00387E0F"/>
    <w:rsid w:val="00387E35"/>
    <w:rsid w:val="0039007A"/>
    <w:rsid w:val="00390220"/>
    <w:rsid w:val="0039036C"/>
    <w:rsid w:val="00390412"/>
    <w:rsid w:val="003905B1"/>
    <w:rsid w:val="00390919"/>
    <w:rsid w:val="00390B1B"/>
    <w:rsid w:val="00390C8F"/>
    <w:rsid w:val="00390C90"/>
    <w:rsid w:val="003919F2"/>
    <w:rsid w:val="00391A35"/>
    <w:rsid w:val="00391D1B"/>
    <w:rsid w:val="0039276E"/>
    <w:rsid w:val="00392956"/>
    <w:rsid w:val="00392F37"/>
    <w:rsid w:val="00392FA9"/>
    <w:rsid w:val="00393783"/>
    <w:rsid w:val="00393A9C"/>
    <w:rsid w:val="00393C99"/>
    <w:rsid w:val="003942CD"/>
    <w:rsid w:val="00394733"/>
    <w:rsid w:val="00394A94"/>
    <w:rsid w:val="00394E46"/>
    <w:rsid w:val="00394E7C"/>
    <w:rsid w:val="00394ED4"/>
    <w:rsid w:val="0039513C"/>
    <w:rsid w:val="00396138"/>
    <w:rsid w:val="0039652A"/>
    <w:rsid w:val="00396548"/>
    <w:rsid w:val="003966B3"/>
    <w:rsid w:val="00396875"/>
    <w:rsid w:val="00396BB4"/>
    <w:rsid w:val="003971CA"/>
    <w:rsid w:val="0039789A"/>
    <w:rsid w:val="003978BA"/>
    <w:rsid w:val="00397D3F"/>
    <w:rsid w:val="003A0176"/>
    <w:rsid w:val="003A01A4"/>
    <w:rsid w:val="003A0325"/>
    <w:rsid w:val="003A0514"/>
    <w:rsid w:val="003A074F"/>
    <w:rsid w:val="003A091A"/>
    <w:rsid w:val="003A1003"/>
    <w:rsid w:val="003A1FE7"/>
    <w:rsid w:val="003A2633"/>
    <w:rsid w:val="003A2A3E"/>
    <w:rsid w:val="003A3144"/>
    <w:rsid w:val="003A3373"/>
    <w:rsid w:val="003A3653"/>
    <w:rsid w:val="003A374A"/>
    <w:rsid w:val="003A3BD5"/>
    <w:rsid w:val="003A3CE0"/>
    <w:rsid w:val="003A3F08"/>
    <w:rsid w:val="003A4293"/>
    <w:rsid w:val="003A476E"/>
    <w:rsid w:val="003A4DB8"/>
    <w:rsid w:val="003A4E08"/>
    <w:rsid w:val="003A50E5"/>
    <w:rsid w:val="003A51FF"/>
    <w:rsid w:val="003A55D6"/>
    <w:rsid w:val="003A57B2"/>
    <w:rsid w:val="003A5C8B"/>
    <w:rsid w:val="003A6ABF"/>
    <w:rsid w:val="003A6DD2"/>
    <w:rsid w:val="003A6FC0"/>
    <w:rsid w:val="003A7680"/>
    <w:rsid w:val="003A7A92"/>
    <w:rsid w:val="003B01BB"/>
    <w:rsid w:val="003B043D"/>
    <w:rsid w:val="003B0653"/>
    <w:rsid w:val="003B0D03"/>
    <w:rsid w:val="003B0D58"/>
    <w:rsid w:val="003B0F56"/>
    <w:rsid w:val="003B1144"/>
    <w:rsid w:val="003B1264"/>
    <w:rsid w:val="003B13C9"/>
    <w:rsid w:val="003B16BD"/>
    <w:rsid w:val="003B2CDF"/>
    <w:rsid w:val="003B2E31"/>
    <w:rsid w:val="003B3134"/>
    <w:rsid w:val="003B3531"/>
    <w:rsid w:val="003B38BA"/>
    <w:rsid w:val="003B3F7F"/>
    <w:rsid w:val="003B3FD6"/>
    <w:rsid w:val="003B417F"/>
    <w:rsid w:val="003B41DF"/>
    <w:rsid w:val="003B4262"/>
    <w:rsid w:val="003B4297"/>
    <w:rsid w:val="003B437E"/>
    <w:rsid w:val="003B476C"/>
    <w:rsid w:val="003B4B05"/>
    <w:rsid w:val="003B4B47"/>
    <w:rsid w:val="003B4CD2"/>
    <w:rsid w:val="003B5662"/>
    <w:rsid w:val="003B5729"/>
    <w:rsid w:val="003B5D76"/>
    <w:rsid w:val="003B5EB0"/>
    <w:rsid w:val="003B5EF6"/>
    <w:rsid w:val="003B5F88"/>
    <w:rsid w:val="003B618A"/>
    <w:rsid w:val="003B61F7"/>
    <w:rsid w:val="003B62C8"/>
    <w:rsid w:val="003B649C"/>
    <w:rsid w:val="003B6638"/>
    <w:rsid w:val="003B67F1"/>
    <w:rsid w:val="003B73DD"/>
    <w:rsid w:val="003B7429"/>
    <w:rsid w:val="003B78CC"/>
    <w:rsid w:val="003B79CB"/>
    <w:rsid w:val="003B7A8C"/>
    <w:rsid w:val="003B7C2F"/>
    <w:rsid w:val="003B7C82"/>
    <w:rsid w:val="003B7D19"/>
    <w:rsid w:val="003C004A"/>
    <w:rsid w:val="003C0358"/>
    <w:rsid w:val="003C045B"/>
    <w:rsid w:val="003C072F"/>
    <w:rsid w:val="003C08B6"/>
    <w:rsid w:val="003C0E5A"/>
    <w:rsid w:val="003C1819"/>
    <w:rsid w:val="003C1C90"/>
    <w:rsid w:val="003C1F3A"/>
    <w:rsid w:val="003C271E"/>
    <w:rsid w:val="003C3173"/>
    <w:rsid w:val="003C3316"/>
    <w:rsid w:val="003C3479"/>
    <w:rsid w:val="003C35DF"/>
    <w:rsid w:val="003C378C"/>
    <w:rsid w:val="003C3E8F"/>
    <w:rsid w:val="003C42F3"/>
    <w:rsid w:val="003C47B3"/>
    <w:rsid w:val="003C4A63"/>
    <w:rsid w:val="003C4E23"/>
    <w:rsid w:val="003C51E1"/>
    <w:rsid w:val="003C52D4"/>
    <w:rsid w:val="003C5BC2"/>
    <w:rsid w:val="003C5CDB"/>
    <w:rsid w:val="003C5F94"/>
    <w:rsid w:val="003C610B"/>
    <w:rsid w:val="003C641D"/>
    <w:rsid w:val="003C682B"/>
    <w:rsid w:val="003C6891"/>
    <w:rsid w:val="003C69DE"/>
    <w:rsid w:val="003C701B"/>
    <w:rsid w:val="003C76DD"/>
    <w:rsid w:val="003C787E"/>
    <w:rsid w:val="003C7DF0"/>
    <w:rsid w:val="003C7F6C"/>
    <w:rsid w:val="003D09BD"/>
    <w:rsid w:val="003D0D93"/>
    <w:rsid w:val="003D1A40"/>
    <w:rsid w:val="003D1AB2"/>
    <w:rsid w:val="003D20E0"/>
    <w:rsid w:val="003D2476"/>
    <w:rsid w:val="003D2CC1"/>
    <w:rsid w:val="003D2DB9"/>
    <w:rsid w:val="003D3110"/>
    <w:rsid w:val="003D3695"/>
    <w:rsid w:val="003D417A"/>
    <w:rsid w:val="003D44F3"/>
    <w:rsid w:val="003D458B"/>
    <w:rsid w:val="003D4C1C"/>
    <w:rsid w:val="003D4D1C"/>
    <w:rsid w:val="003D4EBC"/>
    <w:rsid w:val="003D502B"/>
    <w:rsid w:val="003D519B"/>
    <w:rsid w:val="003D5295"/>
    <w:rsid w:val="003D5C43"/>
    <w:rsid w:val="003D5F38"/>
    <w:rsid w:val="003D6046"/>
    <w:rsid w:val="003D6183"/>
    <w:rsid w:val="003D6346"/>
    <w:rsid w:val="003D6A17"/>
    <w:rsid w:val="003D6A9F"/>
    <w:rsid w:val="003D6B79"/>
    <w:rsid w:val="003D6E28"/>
    <w:rsid w:val="003E024C"/>
    <w:rsid w:val="003E0678"/>
    <w:rsid w:val="003E0811"/>
    <w:rsid w:val="003E0A24"/>
    <w:rsid w:val="003E0C7F"/>
    <w:rsid w:val="003E12E7"/>
    <w:rsid w:val="003E14DC"/>
    <w:rsid w:val="003E165E"/>
    <w:rsid w:val="003E1A75"/>
    <w:rsid w:val="003E1B80"/>
    <w:rsid w:val="003E1DF5"/>
    <w:rsid w:val="003E1E25"/>
    <w:rsid w:val="003E2195"/>
    <w:rsid w:val="003E27ED"/>
    <w:rsid w:val="003E2E99"/>
    <w:rsid w:val="003E3018"/>
    <w:rsid w:val="003E3749"/>
    <w:rsid w:val="003E3929"/>
    <w:rsid w:val="003E3A35"/>
    <w:rsid w:val="003E3D0D"/>
    <w:rsid w:val="003E3E42"/>
    <w:rsid w:val="003E3E90"/>
    <w:rsid w:val="003E4087"/>
    <w:rsid w:val="003E412D"/>
    <w:rsid w:val="003E443C"/>
    <w:rsid w:val="003E4C8B"/>
    <w:rsid w:val="003E4CCE"/>
    <w:rsid w:val="003E5217"/>
    <w:rsid w:val="003E5372"/>
    <w:rsid w:val="003E5866"/>
    <w:rsid w:val="003E591B"/>
    <w:rsid w:val="003E5942"/>
    <w:rsid w:val="003E5A17"/>
    <w:rsid w:val="003E5C40"/>
    <w:rsid w:val="003E61FA"/>
    <w:rsid w:val="003E6B04"/>
    <w:rsid w:val="003E6C20"/>
    <w:rsid w:val="003E6D3D"/>
    <w:rsid w:val="003E718E"/>
    <w:rsid w:val="003E7CF1"/>
    <w:rsid w:val="003E7DDB"/>
    <w:rsid w:val="003E7DF3"/>
    <w:rsid w:val="003E7F56"/>
    <w:rsid w:val="003F01E5"/>
    <w:rsid w:val="003F0225"/>
    <w:rsid w:val="003F02D5"/>
    <w:rsid w:val="003F078C"/>
    <w:rsid w:val="003F0DEF"/>
    <w:rsid w:val="003F10F9"/>
    <w:rsid w:val="003F113B"/>
    <w:rsid w:val="003F133B"/>
    <w:rsid w:val="003F146E"/>
    <w:rsid w:val="003F14A9"/>
    <w:rsid w:val="003F1788"/>
    <w:rsid w:val="003F1ADA"/>
    <w:rsid w:val="003F220E"/>
    <w:rsid w:val="003F23E0"/>
    <w:rsid w:val="003F2602"/>
    <w:rsid w:val="003F2F73"/>
    <w:rsid w:val="003F368C"/>
    <w:rsid w:val="003F3C27"/>
    <w:rsid w:val="003F3DCA"/>
    <w:rsid w:val="003F3E49"/>
    <w:rsid w:val="003F459B"/>
    <w:rsid w:val="003F47F1"/>
    <w:rsid w:val="003F4890"/>
    <w:rsid w:val="003F4B98"/>
    <w:rsid w:val="003F54B4"/>
    <w:rsid w:val="003F5C46"/>
    <w:rsid w:val="003F5EE3"/>
    <w:rsid w:val="003F6098"/>
    <w:rsid w:val="003F60BF"/>
    <w:rsid w:val="003F63BC"/>
    <w:rsid w:val="003F6440"/>
    <w:rsid w:val="003F6455"/>
    <w:rsid w:val="003F661F"/>
    <w:rsid w:val="003F6751"/>
    <w:rsid w:val="003F6C8E"/>
    <w:rsid w:val="003F7913"/>
    <w:rsid w:val="003F79E0"/>
    <w:rsid w:val="003F7ACD"/>
    <w:rsid w:val="003F7C3E"/>
    <w:rsid w:val="003F7D20"/>
    <w:rsid w:val="0040006F"/>
    <w:rsid w:val="00400297"/>
    <w:rsid w:val="00400347"/>
    <w:rsid w:val="00400369"/>
    <w:rsid w:val="00400449"/>
    <w:rsid w:val="004006D3"/>
    <w:rsid w:val="00400E36"/>
    <w:rsid w:val="004018ED"/>
    <w:rsid w:val="00401ABA"/>
    <w:rsid w:val="00401E52"/>
    <w:rsid w:val="00401FC7"/>
    <w:rsid w:val="004021E3"/>
    <w:rsid w:val="00402263"/>
    <w:rsid w:val="004027D6"/>
    <w:rsid w:val="00402AED"/>
    <w:rsid w:val="004030A7"/>
    <w:rsid w:val="004032E4"/>
    <w:rsid w:val="0040353A"/>
    <w:rsid w:val="004036A3"/>
    <w:rsid w:val="00403A2C"/>
    <w:rsid w:val="00403D39"/>
    <w:rsid w:val="00403EFD"/>
    <w:rsid w:val="00404052"/>
    <w:rsid w:val="004045CB"/>
    <w:rsid w:val="004048CE"/>
    <w:rsid w:val="004049E7"/>
    <w:rsid w:val="00404E13"/>
    <w:rsid w:val="00405CBD"/>
    <w:rsid w:val="00405D1E"/>
    <w:rsid w:val="00405EC1"/>
    <w:rsid w:val="004065BA"/>
    <w:rsid w:val="004068F8"/>
    <w:rsid w:val="004069F0"/>
    <w:rsid w:val="00407534"/>
    <w:rsid w:val="00407B54"/>
    <w:rsid w:val="004104FD"/>
    <w:rsid w:val="0041079B"/>
    <w:rsid w:val="00410A48"/>
    <w:rsid w:val="00410EF1"/>
    <w:rsid w:val="004110A2"/>
    <w:rsid w:val="004115AE"/>
    <w:rsid w:val="004115DD"/>
    <w:rsid w:val="00411AB2"/>
    <w:rsid w:val="00411DFD"/>
    <w:rsid w:val="004123D8"/>
    <w:rsid w:val="00412640"/>
    <w:rsid w:val="004128FA"/>
    <w:rsid w:val="00412AE6"/>
    <w:rsid w:val="00412F01"/>
    <w:rsid w:val="004130E7"/>
    <w:rsid w:val="00413107"/>
    <w:rsid w:val="00413336"/>
    <w:rsid w:val="00413B05"/>
    <w:rsid w:val="00413D51"/>
    <w:rsid w:val="00414373"/>
    <w:rsid w:val="004148BB"/>
    <w:rsid w:val="00414AF3"/>
    <w:rsid w:val="004152ED"/>
    <w:rsid w:val="00415489"/>
    <w:rsid w:val="00415F87"/>
    <w:rsid w:val="00415F8B"/>
    <w:rsid w:val="004167FB"/>
    <w:rsid w:val="0041691D"/>
    <w:rsid w:val="00417596"/>
    <w:rsid w:val="0041775C"/>
    <w:rsid w:val="0041797F"/>
    <w:rsid w:val="00417FDD"/>
    <w:rsid w:val="0042011B"/>
    <w:rsid w:val="00420872"/>
    <w:rsid w:val="004209BF"/>
    <w:rsid w:val="00420E56"/>
    <w:rsid w:val="004211B2"/>
    <w:rsid w:val="0042135B"/>
    <w:rsid w:val="00422174"/>
    <w:rsid w:val="004226BE"/>
    <w:rsid w:val="00422845"/>
    <w:rsid w:val="00422A70"/>
    <w:rsid w:val="00423053"/>
    <w:rsid w:val="004232A5"/>
    <w:rsid w:val="004238AC"/>
    <w:rsid w:val="00423ABC"/>
    <w:rsid w:val="0042414E"/>
    <w:rsid w:val="004242D3"/>
    <w:rsid w:val="00424A17"/>
    <w:rsid w:val="00424C14"/>
    <w:rsid w:val="004250DF"/>
    <w:rsid w:val="00425487"/>
    <w:rsid w:val="00425A15"/>
    <w:rsid w:val="00425ED4"/>
    <w:rsid w:val="0042616F"/>
    <w:rsid w:val="00426197"/>
    <w:rsid w:val="0042667D"/>
    <w:rsid w:val="00426FC1"/>
    <w:rsid w:val="00426FC8"/>
    <w:rsid w:val="0042717E"/>
    <w:rsid w:val="00427625"/>
    <w:rsid w:val="004277D8"/>
    <w:rsid w:val="00427927"/>
    <w:rsid w:val="00427C0A"/>
    <w:rsid w:val="004300F7"/>
    <w:rsid w:val="004304FE"/>
    <w:rsid w:val="00430AF9"/>
    <w:rsid w:val="00431019"/>
    <w:rsid w:val="00431336"/>
    <w:rsid w:val="0043157E"/>
    <w:rsid w:val="00431652"/>
    <w:rsid w:val="00431B71"/>
    <w:rsid w:val="00431CC4"/>
    <w:rsid w:val="00431D22"/>
    <w:rsid w:val="00431DCF"/>
    <w:rsid w:val="00431F09"/>
    <w:rsid w:val="0043208B"/>
    <w:rsid w:val="00432127"/>
    <w:rsid w:val="004321E6"/>
    <w:rsid w:val="004322F3"/>
    <w:rsid w:val="00432686"/>
    <w:rsid w:val="00432922"/>
    <w:rsid w:val="00432B14"/>
    <w:rsid w:val="00433361"/>
    <w:rsid w:val="004333E8"/>
    <w:rsid w:val="0043362D"/>
    <w:rsid w:val="00433768"/>
    <w:rsid w:val="00433CCD"/>
    <w:rsid w:val="00433EB8"/>
    <w:rsid w:val="00433FF2"/>
    <w:rsid w:val="004340D3"/>
    <w:rsid w:val="00434218"/>
    <w:rsid w:val="0043433A"/>
    <w:rsid w:val="004345E6"/>
    <w:rsid w:val="0043490B"/>
    <w:rsid w:val="00434D67"/>
    <w:rsid w:val="00434F4D"/>
    <w:rsid w:val="004350C1"/>
    <w:rsid w:val="0043523E"/>
    <w:rsid w:val="004354D0"/>
    <w:rsid w:val="00435C42"/>
    <w:rsid w:val="00435C7F"/>
    <w:rsid w:val="00436049"/>
    <w:rsid w:val="0043641B"/>
    <w:rsid w:val="0043646D"/>
    <w:rsid w:val="0043651F"/>
    <w:rsid w:val="00436792"/>
    <w:rsid w:val="004367FC"/>
    <w:rsid w:val="00436972"/>
    <w:rsid w:val="004369DF"/>
    <w:rsid w:val="00436A6B"/>
    <w:rsid w:val="00437433"/>
    <w:rsid w:val="00437644"/>
    <w:rsid w:val="00437753"/>
    <w:rsid w:val="00437BA3"/>
    <w:rsid w:val="00437C27"/>
    <w:rsid w:val="00437DBA"/>
    <w:rsid w:val="004400EC"/>
    <w:rsid w:val="00440756"/>
    <w:rsid w:val="00440A0F"/>
    <w:rsid w:val="00441273"/>
    <w:rsid w:val="00441AD7"/>
    <w:rsid w:val="00441CBB"/>
    <w:rsid w:val="00441D87"/>
    <w:rsid w:val="004424D1"/>
    <w:rsid w:val="00442D18"/>
    <w:rsid w:val="004430AC"/>
    <w:rsid w:val="0044320E"/>
    <w:rsid w:val="004438B4"/>
    <w:rsid w:val="004438EF"/>
    <w:rsid w:val="00443A09"/>
    <w:rsid w:val="00443B36"/>
    <w:rsid w:val="00443C32"/>
    <w:rsid w:val="004442D7"/>
    <w:rsid w:val="004445D7"/>
    <w:rsid w:val="00444829"/>
    <w:rsid w:val="00444C70"/>
    <w:rsid w:val="00444D56"/>
    <w:rsid w:val="00445C60"/>
    <w:rsid w:val="004460AB"/>
    <w:rsid w:val="00446382"/>
    <w:rsid w:val="004463D6"/>
    <w:rsid w:val="00446571"/>
    <w:rsid w:val="0044662F"/>
    <w:rsid w:val="004466E0"/>
    <w:rsid w:val="004468DC"/>
    <w:rsid w:val="00446BA3"/>
    <w:rsid w:val="0044703C"/>
    <w:rsid w:val="00447A7B"/>
    <w:rsid w:val="00447DB1"/>
    <w:rsid w:val="00447E44"/>
    <w:rsid w:val="00450256"/>
    <w:rsid w:val="004516B0"/>
    <w:rsid w:val="00451CE9"/>
    <w:rsid w:val="00451CF3"/>
    <w:rsid w:val="004527BC"/>
    <w:rsid w:val="0045297D"/>
    <w:rsid w:val="004530FF"/>
    <w:rsid w:val="00453508"/>
    <w:rsid w:val="0045360A"/>
    <w:rsid w:val="00453B9A"/>
    <w:rsid w:val="00454319"/>
    <w:rsid w:val="00454E1F"/>
    <w:rsid w:val="00454E75"/>
    <w:rsid w:val="00454ED0"/>
    <w:rsid w:val="00454FD8"/>
    <w:rsid w:val="00455059"/>
    <w:rsid w:val="00455590"/>
    <w:rsid w:val="00455CD8"/>
    <w:rsid w:val="004560A1"/>
    <w:rsid w:val="0045638D"/>
    <w:rsid w:val="00456458"/>
    <w:rsid w:val="00456741"/>
    <w:rsid w:val="00456925"/>
    <w:rsid w:val="00456B02"/>
    <w:rsid w:val="00456C90"/>
    <w:rsid w:val="00457A5C"/>
    <w:rsid w:val="00457B80"/>
    <w:rsid w:val="00457E6B"/>
    <w:rsid w:val="004602E8"/>
    <w:rsid w:val="00460447"/>
    <w:rsid w:val="00460541"/>
    <w:rsid w:val="00460A86"/>
    <w:rsid w:val="00460CD7"/>
    <w:rsid w:val="0046114A"/>
    <w:rsid w:val="00461500"/>
    <w:rsid w:val="00461525"/>
    <w:rsid w:val="004616F7"/>
    <w:rsid w:val="0046175A"/>
    <w:rsid w:val="004618EA"/>
    <w:rsid w:val="00461B92"/>
    <w:rsid w:val="00461BF9"/>
    <w:rsid w:val="00461D5B"/>
    <w:rsid w:val="00461E11"/>
    <w:rsid w:val="00462202"/>
    <w:rsid w:val="0046229D"/>
    <w:rsid w:val="00462461"/>
    <w:rsid w:val="004624CE"/>
    <w:rsid w:val="00462739"/>
    <w:rsid w:val="00462D55"/>
    <w:rsid w:val="00463048"/>
    <w:rsid w:val="004630AF"/>
    <w:rsid w:val="004633AB"/>
    <w:rsid w:val="00463498"/>
    <w:rsid w:val="00463515"/>
    <w:rsid w:val="00463AE6"/>
    <w:rsid w:val="0046416D"/>
    <w:rsid w:val="0046485C"/>
    <w:rsid w:val="004649DA"/>
    <w:rsid w:val="00464A48"/>
    <w:rsid w:val="00465141"/>
    <w:rsid w:val="004653A2"/>
    <w:rsid w:val="004653F6"/>
    <w:rsid w:val="00465781"/>
    <w:rsid w:val="00465C7B"/>
    <w:rsid w:val="00465EB8"/>
    <w:rsid w:val="00465EDC"/>
    <w:rsid w:val="004664B9"/>
    <w:rsid w:val="00466B9F"/>
    <w:rsid w:val="0046778E"/>
    <w:rsid w:val="004678DA"/>
    <w:rsid w:val="004679E9"/>
    <w:rsid w:val="00467A1F"/>
    <w:rsid w:val="00467F12"/>
    <w:rsid w:val="004707DF"/>
    <w:rsid w:val="004707E9"/>
    <w:rsid w:val="0047090D"/>
    <w:rsid w:val="00470A42"/>
    <w:rsid w:val="00470D37"/>
    <w:rsid w:val="00471370"/>
    <w:rsid w:val="00471D85"/>
    <w:rsid w:val="00471E5A"/>
    <w:rsid w:val="00471EEE"/>
    <w:rsid w:val="00471FEB"/>
    <w:rsid w:val="0047234D"/>
    <w:rsid w:val="004731CF"/>
    <w:rsid w:val="00473302"/>
    <w:rsid w:val="00473305"/>
    <w:rsid w:val="004736CE"/>
    <w:rsid w:val="00473B6C"/>
    <w:rsid w:val="00473CFD"/>
    <w:rsid w:val="004745ED"/>
    <w:rsid w:val="004748F9"/>
    <w:rsid w:val="00474D60"/>
    <w:rsid w:val="00474FD8"/>
    <w:rsid w:val="00475049"/>
    <w:rsid w:val="004753B9"/>
    <w:rsid w:val="00475470"/>
    <w:rsid w:val="004755DD"/>
    <w:rsid w:val="0047603B"/>
    <w:rsid w:val="0047619D"/>
    <w:rsid w:val="004762CE"/>
    <w:rsid w:val="004768D7"/>
    <w:rsid w:val="00476A52"/>
    <w:rsid w:val="004773BA"/>
    <w:rsid w:val="004774AD"/>
    <w:rsid w:val="00477627"/>
    <w:rsid w:val="0047772C"/>
    <w:rsid w:val="00477758"/>
    <w:rsid w:val="00477920"/>
    <w:rsid w:val="00477A38"/>
    <w:rsid w:val="00477B4C"/>
    <w:rsid w:val="00477DFF"/>
    <w:rsid w:val="00477EE9"/>
    <w:rsid w:val="004804A6"/>
    <w:rsid w:val="004804CD"/>
    <w:rsid w:val="004804D2"/>
    <w:rsid w:val="004805DD"/>
    <w:rsid w:val="00481063"/>
    <w:rsid w:val="004816B5"/>
    <w:rsid w:val="004822E9"/>
    <w:rsid w:val="0048277D"/>
    <w:rsid w:val="00482CCF"/>
    <w:rsid w:val="00482ED4"/>
    <w:rsid w:val="0048307C"/>
    <w:rsid w:val="004830AB"/>
    <w:rsid w:val="00483274"/>
    <w:rsid w:val="00483E31"/>
    <w:rsid w:val="004840A0"/>
    <w:rsid w:val="004846CE"/>
    <w:rsid w:val="0048473E"/>
    <w:rsid w:val="00484A56"/>
    <w:rsid w:val="00485251"/>
    <w:rsid w:val="0048525C"/>
    <w:rsid w:val="00485AA1"/>
    <w:rsid w:val="00485BC8"/>
    <w:rsid w:val="00486358"/>
    <w:rsid w:val="00486463"/>
    <w:rsid w:val="00486912"/>
    <w:rsid w:val="004871E9"/>
    <w:rsid w:val="00487A37"/>
    <w:rsid w:val="00487AC9"/>
    <w:rsid w:val="004908BD"/>
    <w:rsid w:val="00490CCB"/>
    <w:rsid w:val="00490F33"/>
    <w:rsid w:val="00490FC4"/>
    <w:rsid w:val="004910C1"/>
    <w:rsid w:val="004911E8"/>
    <w:rsid w:val="0049128F"/>
    <w:rsid w:val="0049130D"/>
    <w:rsid w:val="0049135B"/>
    <w:rsid w:val="004913C1"/>
    <w:rsid w:val="00491436"/>
    <w:rsid w:val="0049162E"/>
    <w:rsid w:val="00491745"/>
    <w:rsid w:val="004918FD"/>
    <w:rsid w:val="00491992"/>
    <w:rsid w:val="00492000"/>
    <w:rsid w:val="004923EC"/>
    <w:rsid w:val="00492481"/>
    <w:rsid w:val="00492E40"/>
    <w:rsid w:val="004933AE"/>
    <w:rsid w:val="00493428"/>
    <w:rsid w:val="00493BD6"/>
    <w:rsid w:val="004941B7"/>
    <w:rsid w:val="004944CB"/>
    <w:rsid w:val="004947B9"/>
    <w:rsid w:val="0049488E"/>
    <w:rsid w:val="00494911"/>
    <w:rsid w:val="004950D7"/>
    <w:rsid w:val="004956C2"/>
    <w:rsid w:val="00495B95"/>
    <w:rsid w:val="00495E36"/>
    <w:rsid w:val="004963A9"/>
    <w:rsid w:val="00496795"/>
    <w:rsid w:val="004969AD"/>
    <w:rsid w:val="00496A32"/>
    <w:rsid w:val="00496A90"/>
    <w:rsid w:val="00496AB7"/>
    <w:rsid w:val="00497969"/>
    <w:rsid w:val="00497DE4"/>
    <w:rsid w:val="00497EC6"/>
    <w:rsid w:val="004A03C5"/>
    <w:rsid w:val="004A0585"/>
    <w:rsid w:val="004A094F"/>
    <w:rsid w:val="004A0C1E"/>
    <w:rsid w:val="004A0CFB"/>
    <w:rsid w:val="004A1F63"/>
    <w:rsid w:val="004A25C8"/>
    <w:rsid w:val="004A28DF"/>
    <w:rsid w:val="004A2AC6"/>
    <w:rsid w:val="004A2B42"/>
    <w:rsid w:val="004A2C3F"/>
    <w:rsid w:val="004A2F66"/>
    <w:rsid w:val="004A3C05"/>
    <w:rsid w:val="004A3D73"/>
    <w:rsid w:val="004A40B0"/>
    <w:rsid w:val="004A41B9"/>
    <w:rsid w:val="004A44FB"/>
    <w:rsid w:val="004A4699"/>
    <w:rsid w:val="004A4BB5"/>
    <w:rsid w:val="004A528A"/>
    <w:rsid w:val="004A574E"/>
    <w:rsid w:val="004A5A08"/>
    <w:rsid w:val="004A5AB0"/>
    <w:rsid w:val="004A6446"/>
    <w:rsid w:val="004A69D7"/>
    <w:rsid w:val="004A69FE"/>
    <w:rsid w:val="004A6D2D"/>
    <w:rsid w:val="004A6D43"/>
    <w:rsid w:val="004A74CB"/>
    <w:rsid w:val="004A7679"/>
    <w:rsid w:val="004A7A3A"/>
    <w:rsid w:val="004A7F92"/>
    <w:rsid w:val="004B02D8"/>
    <w:rsid w:val="004B05D1"/>
    <w:rsid w:val="004B0785"/>
    <w:rsid w:val="004B0B3C"/>
    <w:rsid w:val="004B0EC0"/>
    <w:rsid w:val="004B14BF"/>
    <w:rsid w:val="004B1843"/>
    <w:rsid w:val="004B18AE"/>
    <w:rsid w:val="004B20A3"/>
    <w:rsid w:val="004B235E"/>
    <w:rsid w:val="004B27B3"/>
    <w:rsid w:val="004B2E76"/>
    <w:rsid w:val="004B316A"/>
    <w:rsid w:val="004B36E0"/>
    <w:rsid w:val="004B3C16"/>
    <w:rsid w:val="004B3C32"/>
    <w:rsid w:val="004B3CA1"/>
    <w:rsid w:val="004B3F9C"/>
    <w:rsid w:val="004B4117"/>
    <w:rsid w:val="004B414B"/>
    <w:rsid w:val="004B4430"/>
    <w:rsid w:val="004B469D"/>
    <w:rsid w:val="004B47A6"/>
    <w:rsid w:val="004B4827"/>
    <w:rsid w:val="004B4BA7"/>
    <w:rsid w:val="004B4C35"/>
    <w:rsid w:val="004B4F4C"/>
    <w:rsid w:val="004B4FA4"/>
    <w:rsid w:val="004B4FF5"/>
    <w:rsid w:val="004B5756"/>
    <w:rsid w:val="004B5912"/>
    <w:rsid w:val="004B5A34"/>
    <w:rsid w:val="004B5A74"/>
    <w:rsid w:val="004B5A81"/>
    <w:rsid w:val="004B5CD6"/>
    <w:rsid w:val="004B5CDF"/>
    <w:rsid w:val="004B6101"/>
    <w:rsid w:val="004B6257"/>
    <w:rsid w:val="004B62BF"/>
    <w:rsid w:val="004B6ABC"/>
    <w:rsid w:val="004B6C19"/>
    <w:rsid w:val="004B70AE"/>
    <w:rsid w:val="004B7184"/>
    <w:rsid w:val="004B7555"/>
    <w:rsid w:val="004C01F4"/>
    <w:rsid w:val="004C0699"/>
    <w:rsid w:val="004C0AC2"/>
    <w:rsid w:val="004C1122"/>
    <w:rsid w:val="004C129F"/>
    <w:rsid w:val="004C147A"/>
    <w:rsid w:val="004C16C9"/>
    <w:rsid w:val="004C19A0"/>
    <w:rsid w:val="004C1ED9"/>
    <w:rsid w:val="004C1EE1"/>
    <w:rsid w:val="004C225F"/>
    <w:rsid w:val="004C22A0"/>
    <w:rsid w:val="004C2955"/>
    <w:rsid w:val="004C3260"/>
    <w:rsid w:val="004C3601"/>
    <w:rsid w:val="004C37B4"/>
    <w:rsid w:val="004C3F48"/>
    <w:rsid w:val="004C42F8"/>
    <w:rsid w:val="004C4491"/>
    <w:rsid w:val="004C4AB9"/>
    <w:rsid w:val="004C4B13"/>
    <w:rsid w:val="004C4DD5"/>
    <w:rsid w:val="004C5817"/>
    <w:rsid w:val="004C604C"/>
    <w:rsid w:val="004C627B"/>
    <w:rsid w:val="004C62C8"/>
    <w:rsid w:val="004C6555"/>
    <w:rsid w:val="004C6D4D"/>
    <w:rsid w:val="004C6D6C"/>
    <w:rsid w:val="004C6FD4"/>
    <w:rsid w:val="004C7153"/>
    <w:rsid w:val="004C74AF"/>
    <w:rsid w:val="004C790F"/>
    <w:rsid w:val="004C794A"/>
    <w:rsid w:val="004C7A8E"/>
    <w:rsid w:val="004C7AF2"/>
    <w:rsid w:val="004D0299"/>
    <w:rsid w:val="004D07F7"/>
    <w:rsid w:val="004D080F"/>
    <w:rsid w:val="004D09FE"/>
    <w:rsid w:val="004D0BFF"/>
    <w:rsid w:val="004D0FD1"/>
    <w:rsid w:val="004D13C1"/>
    <w:rsid w:val="004D1644"/>
    <w:rsid w:val="004D1A46"/>
    <w:rsid w:val="004D1AA0"/>
    <w:rsid w:val="004D22A9"/>
    <w:rsid w:val="004D2342"/>
    <w:rsid w:val="004D2359"/>
    <w:rsid w:val="004D24AE"/>
    <w:rsid w:val="004D2607"/>
    <w:rsid w:val="004D281A"/>
    <w:rsid w:val="004D2840"/>
    <w:rsid w:val="004D2AA8"/>
    <w:rsid w:val="004D2BBE"/>
    <w:rsid w:val="004D2D8A"/>
    <w:rsid w:val="004D2F04"/>
    <w:rsid w:val="004D369E"/>
    <w:rsid w:val="004D3782"/>
    <w:rsid w:val="004D3CA2"/>
    <w:rsid w:val="004D3E69"/>
    <w:rsid w:val="004D448D"/>
    <w:rsid w:val="004D4498"/>
    <w:rsid w:val="004D4701"/>
    <w:rsid w:val="004D4823"/>
    <w:rsid w:val="004D4B17"/>
    <w:rsid w:val="004D4D7F"/>
    <w:rsid w:val="004D4EBE"/>
    <w:rsid w:val="004D5D3A"/>
    <w:rsid w:val="004D5DFE"/>
    <w:rsid w:val="004D648B"/>
    <w:rsid w:val="004D6542"/>
    <w:rsid w:val="004D6814"/>
    <w:rsid w:val="004D6D2D"/>
    <w:rsid w:val="004D6F83"/>
    <w:rsid w:val="004D706E"/>
    <w:rsid w:val="004D72BC"/>
    <w:rsid w:val="004D7A3D"/>
    <w:rsid w:val="004D7A66"/>
    <w:rsid w:val="004D7C31"/>
    <w:rsid w:val="004D7EF5"/>
    <w:rsid w:val="004E02AE"/>
    <w:rsid w:val="004E04A8"/>
    <w:rsid w:val="004E0763"/>
    <w:rsid w:val="004E0766"/>
    <w:rsid w:val="004E0B61"/>
    <w:rsid w:val="004E0D47"/>
    <w:rsid w:val="004E0EB6"/>
    <w:rsid w:val="004E0F8D"/>
    <w:rsid w:val="004E10D5"/>
    <w:rsid w:val="004E14A3"/>
    <w:rsid w:val="004E201A"/>
    <w:rsid w:val="004E2380"/>
    <w:rsid w:val="004E2561"/>
    <w:rsid w:val="004E25FC"/>
    <w:rsid w:val="004E2832"/>
    <w:rsid w:val="004E2D95"/>
    <w:rsid w:val="004E2F57"/>
    <w:rsid w:val="004E3288"/>
    <w:rsid w:val="004E3594"/>
    <w:rsid w:val="004E3684"/>
    <w:rsid w:val="004E3977"/>
    <w:rsid w:val="004E3D56"/>
    <w:rsid w:val="004E482A"/>
    <w:rsid w:val="004E4B12"/>
    <w:rsid w:val="004E5037"/>
    <w:rsid w:val="004E5255"/>
    <w:rsid w:val="004E57F4"/>
    <w:rsid w:val="004E5CA0"/>
    <w:rsid w:val="004E5F09"/>
    <w:rsid w:val="004E6220"/>
    <w:rsid w:val="004E6554"/>
    <w:rsid w:val="004E74CB"/>
    <w:rsid w:val="004E78E8"/>
    <w:rsid w:val="004F0353"/>
    <w:rsid w:val="004F0AB3"/>
    <w:rsid w:val="004F0E71"/>
    <w:rsid w:val="004F0FB8"/>
    <w:rsid w:val="004F0FC2"/>
    <w:rsid w:val="004F1449"/>
    <w:rsid w:val="004F171C"/>
    <w:rsid w:val="004F1BB1"/>
    <w:rsid w:val="004F1CCC"/>
    <w:rsid w:val="004F1EB3"/>
    <w:rsid w:val="004F210B"/>
    <w:rsid w:val="004F25E8"/>
    <w:rsid w:val="004F30F7"/>
    <w:rsid w:val="004F3343"/>
    <w:rsid w:val="004F346D"/>
    <w:rsid w:val="004F3790"/>
    <w:rsid w:val="004F3ABD"/>
    <w:rsid w:val="004F3E9A"/>
    <w:rsid w:val="004F3EE2"/>
    <w:rsid w:val="004F43D3"/>
    <w:rsid w:val="004F460D"/>
    <w:rsid w:val="004F47CC"/>
    <w:rsid w:val="004F4C8B"/>
    <w:rsid w:val="004F4D4E"/>
    <w:rsid w:val="004F54DF"/>
    <w:rsid w:val="004F577C"/>
    <w:rsid w:val="004F5813"/>
    <w:rsid w:val="004F595E"/>
    <w:rsid w:val="004F5B6B"/>
    <w:rsid w:val="004F5D3B"/>
    <w:rsid w:val="004F5D6D"/>
    <w:rsid w:val="004F6051"/>
    <w:rsid w:val="004F6420"/>
    <w:rsid w:val="004F6474"/>
    <w:rsid w:val="004F6A03"/>
    <w:rsid w:val="004F6D2B"/>
    <w:rsid w:val="004F770F"/>
    <w:rsid w:val="004F7727"/>
    <w:rsid w:val="004F7FF8"/>
    <w:rsid w:val="00500295"/>
    <w:rsid w:val="005002D2"/>
    <w:rsid w:val="00500AF5"/>
    <w:rsid w:val="00500C7A"/>
    <w:rsid w:val="00501111"/>
    <w:rsid w:val="00501119"/>
    <w:rsid w:val="00501311"/>
    <w:rsid w:val="005016F7"/>
    <w:rsid w:val="00501B03"/>
    <w:rsid w:val="00501D90"/>
    <w:rsid w:val="00501DA6"/>
    <w:rsid w:val="00501E8F"/>
    <w:rsid w:val="00501F07"/>
    <w:rsid w:val="00502431"/>
    <w:rsid w:val="0050249C"/>
    <w:rsid w:val="00502672"/>
    <w:rsid w:val="005026EF"/>
    <w:rsid w:val="005029FE"/>
    <w:rsid w:val="00502BED"/>
    <w:rsid w:val="00502D64"/>
    <w:rsid w:val="0050327F"/>
    <w:rsid w:val="00503506"/>
    <w:rsid w:val="00503569"/>
    <w:rsid w:val="00503741"/>
    <w:rsid w:val="00503CFB"/>
    <w:rsid w:val="00503D9E"/>
    <w:rsid w:val="00503F2E"/>
    <w:rsid w:val="00504209"/>
    <w:rsid w:val="00504440"/>
    <w:rsid w:val="0050490D"/>
    <w:rsid w:val="00504970"/>
    <w:rsid w:val="00504C93"/>
    <w:rsid w:val="00505241"/>
    <w:rsid w:val="00505493"/>
    <w:rsid w:val="00505A7F"/>
    <w:rsid w:val="00505E20"/>
    <w:rsid w:val="005065C3"/>
    <w:rsid w:val="005067B2"/>
    <w:rsid w:val="005068A8"/>
    <w:rsid w:val="00506AD3"/>
    <w:rsid w:val="00506CD2"/>
    <w:rsid w:val="0050728F"/>
    <w:rsid w:val="0050770C"/>
    <w:rsid w:val="005078F6"/>
    <w:rsid w:val="00507A67"/>
    <w:rsid w:val="0051041E"/>
    <w:rsid w:val="00510D45"/>
    <w:rsid w:val="00511402"/>
    <w:rsid w:val="00511427"/>
    <w:rsid w:val="005114C5"/>
    <w:rsid w:val="005115E2"/>
    <w:rsid w:val="00511623"/>
    <w:rsid w:val="00511A6A"/>
    <w:rsid w:val="00511E69"/>
    <w:rsid w:val="0051227B"/>
    <w:rsid w:val="0051247C"/>
    <w:rsid w:val="00512A9D"/>
    <w:rsid w:val="00512DBB"/>
    <w:rsid w:val="00513089"/>
    <w:rsid w:val="0051345D"/>
    <w:rsid w:val="00513890"/>
    <w:rsid w:val="005138AA"/>
    <w:rsid w:val="00513B15"/>
    <w:rsid w:val="00513EB2"/>
    <w:rsid w:val="0051499D"/>
    <w:rsid w:val="00514F37"/>
    <w:rsid w:val="00516089"/>
    <w:rsid w:val="005161B1"/>
    <w:rsid w:val="0051629B"/>
    <w:rsid w:val="00516330"/>
    <w:rsid w:val="005169E7"/>
    <w:rsid w:val="00516B32"/>
    <w:rsid w:val="00516D10"/>
    <w:rsid w:val="00516E3E"/>
    <w:rsid w:val="005170B1"/>
    <w:rsid w:val="005171E8"/>
    <w:rsid w:val="005172DC"/>
    <w:rsid w:val="005172E9"/>
    <w:rsid w:val="00517332"/>
    <w:rsid w:val="0051747A"/>
    <w:rsid w:val="005177C8"/>
    <w:rsid w:val="00517DB7"/>
    <w:rsid w:val="00517E16"/>
    <w:rsid w:val="005205C7"/>
    <w:rsid w:val="00520950"/>
    <w:rsid w:val="00520E18"/>
    <w:rsid w:val="0052153F"/>
    <w:rsid w:val="00521A95"/>
    <w:rsid w:val="00521DA9"/>
    <w:rsid w:val="0052237E"/>
    <w:rsid w:val="00522C86"/>
    <w:rsid w:val="00522E4C"/>
    <w:rsid w:val="005231F8"/>
    <w:rsid w:val="00523256"/>
    <w:rsid w:val="00523629"/>
    <w:rsid w:val="00523897"/>
    <w:rsid w:val="00523AE0"/>
    <w:rsid w:val="00523BEE"/>
    <w:rsid w:val="00523E85"/>
    <w:rsid w:val="00523FD2"/>
    <w:rsid w:val="005241DD"/>
    <w:rsid w:val="005243BF"/>
    <w:rsid w:val="00524845"/>
    <w:rsid w:val="0052485B"/>
    <w:rsid w:val="00524A81"/>
    <w:rsid w:val="00524D05"/>
    <w:rsid w:val="00524E8C"/>
    <w:rsid w:val="00524EF2"/>
    <w:rsid w:val="005253EE"/>
    <w:rsid w:val="00525A57"/>
    <w:rsid w:val="00525C2D"/>
    <w:rsid w:val="00525D07"/>
    <w:rsid w:val="00525DAA"/>
    <w:rsid w:val="00525EF9"/>
    <w:rsid w:val="005268C0"/>
    <w:rsid w:val="00526AA9"/>
    <w:rsid w:val="00526FE0"/>
    <w:rsid w:val="005270B8"/>
    <w:rsid w:val="005276D5"/>
    <w:rsid w:val="00527E2F"/>
    <w:rsid w:val="00530267"/>
    <w:rsid w:val="005302C4"/>
    <w:rsid w:val="00530C84"/>
    <w:rsid w:val="00530CAE"/>
    <w:rsid w:val="005310F2"/>
    <w:rsid w:val="005319E9"/>
    <w:rsid w:val="00531F23"/>
    <w:rsid w:val="00531F27"/>
    <w:rsid w:val="00531FA1"/>
    <w:rsid w:val="005321DD"/>
    <w:rsid w:val="005324BC"/>
    <w:rsid w:val="005328BA"/>
    <w:rsid w:val="0053294B"/>
    <w:rsid w:val="00532AEE"/>
    <w:rsid w:val="00532D95"/>
    <w:rsid w:val="0053344A"/>
    <w:rsid w:val="00533509"/>
    <w:rsid w:val="005336B9"/>
    <w:rsid w:val="005339E3"/>
    <w:rsid w:val="00533FF7"/>
    <w:rsid w:val="005341E9"/>
    <w:rsid w:val="00534535"/>
    <w:rsid w:val="00534BD4"/>
    <w:rsid w:val="00534D4B"/>
    <w:rsid w:val="005351A8"/>
    <w:rsid w:val="00535392"/>
    <w:rsid w:val="00535433"/>
    <w:rsid w:val="00535B64"/>
    <w:rsid w:val="00535CB0"/>
    <w:rsid w:val="00535DBA"/>
    <w:rsid w:val="00536110"/>
    <w:rsid w:val="00536123"/>
    <w:rsid w:val="00536143"/>
    <w:rsid w:val="00536311"/>
    <w:rsid w:val="00536377"/>
    <w:rsid w:val="005372E2"/>
    <w:rsid w:val="005374EC"/>
    <w:rsid w:val="005375D3"/>
    <w:rsid w:val="005378DE"/>
    <w:rsid w:val="005379B0"/>
    <w:rsid w:val="00537C05"/>
    <w:rsid w:val="00540117"/>
    <w:rsid w:val="005406BA"/>
    <w:rsid w:val="0054073A"/>
    <w:rsid w:val="005408BE"/>
    <w:rsid w:val="005408C0"/>
    <w:rsid w:val="00540B47"/>
    <w:rsid w:val="00541058"/>
    <w:rsid w:val="0054125E"/>
    <w:rsid w:val="005412DF"/>
    <w:rsid w:val="005413FC"/>
    <w:rsid w:val="00541739"/>
    <w:rsid w:val="00541948"/>
    <w:rsid w:val="00541986"/>
    <w:rsid w:val="00541C44"/>
    <w:rsid w:val="0054209F"/>
    <w:rsid w:val="00542422"/>
    <w:rsid w:val="00542541"/>
    <w:rsid w:val="00542A7E"/>
    <w:rsid w:val="00542BDF"/>
    <w:rsid w:val="00543591"/>
    <w:rsid w:val="00543BDE"/>
    <w:rsid w:val="00543C93"/>
    <w:rsid w:val="00543ED7"/>
    <w:rsid w:val="005442F6"/>
    <w:rsid w:val="005449D5"/>
    <w:rsid w:val="0054528E"/>
    <w:rsid w:val="005454E3"/>
    <w:rsid w:val="00545DB9"/>
    <w:rsid w:val="00545FFB"/>
    <w:rsid w:val="0054649F"/>
    <w:rsid w:val="005464A8"/>
    <w:rsid w:val="00546680"/>
    <w:rsid w:val="00546710"/>
    <w:rsid w:val="005468FA"/>
    <w:rsid w:val="00546D56"/>
    <w:rsid w:val="00547230"/>
    <w:rsid w:val="005473DB"/>
    <w:rsid w:val="005477B5"/>
    <w:rsid w:val="00547B73"/>
    <w:rsid w:val="00547D9C"/>
    <w:rsid w:val="00547E53"/>
    <w:rsid w:val="0055013C"/>
    <w:rsid w:val="005502F7"/>
    <w:rsid w:val="0055033D"/>
    <w:rsid w:val="00550809"/>
    <w:rsid w:val="0055139E"/>
    <w:rsid w:val="00551403"/>
    <w:rsid w:val="00551772"/>
    <w:rsid w:val="005517FC"/>
    <w:rsid w:val="00551AF7"/>
    <w:rsid w:val="00551BE3"/>
    <w:rsid w:val="00551C11"/>
    <w:rsid w:val="00551C27"/>
    <w:rsid w:val="005520BE"/>
    <w:rsid w:val="005520FB"/>
    <w:rsid w:val="005527D8"/>
    <w:rsid w:val="00552BD3"/>
    <w:rsid w:val="00553047"/>
    <w:rsid w:val="005532F1"/>
    <w:rsid w:val="005535D9"/>
    <w:rsid w:val="00553629"/>
    <w:rsid w:val="00553CD4"/>
    <w:rsid w:val="00553E42"/>
    <w:rsid w:val="00554198"/>
    <w:rsid w:val="005548CA"/>
    <w:rsid w:val="005549CF"/>
    <w:rsid w:val="00554DDA"/>
    <w:rsid w:val="00554F1D"/>
    <w:rsid w:val="005559A7"/>
    <w:rsid w:val="00555AC8"/>
    <w:rsid w:val="00555D9C"/>
    <w:rsid w:val="00555D9F"/>
    <w:rsid w:val="00555E58"/>
    <w:rsid w:val="00555F50"/>
    <w:rsid w:val="00556004"/>
    <w:rsid w:val="00556633"/>
    <w:rsid w:val="005567E6"/>
    <w:rsid w:val="00556C48"/>
    <w:rsid w:val="00556CC5"/>
    <w:rsid w:val="00556E9C"/>
    <w:rsid w:val="00556FBD"/>
    <w:rsid w:val="00556FC9"/>
    <w:rsid w:val="005572A3"/>
    <w:rsid w:val="00557467"/>
    <w:rsid w:val="005579A4"/>
    <w:rsid w:val="00557BE3"/>
    <w:rsid w:val="00560552"/>
    <w:rsid w:val="0056058C"/>
    <w:rsid w:val="005605A7"/>
    <w:rsid w:val="005607A1"/>
    <w:rsid w:val="005609E4"/>
    <w:rsid w:val="00560C4C"/>
    <w:rsid w:val="00560CB4"/>
    <w:rsid w:val="00560FE9"/>
    <w:rsid w:val="005613D4"/>
    <w:rsid w:val="005614FF"/>
    <w:rsid w:val="00561BEB"/>
    <w:rsid w:val="00561C08"/>
    <w:rsid w:val="00561C23"/>
    <w:rsid w:val="00561C90"/>
    <w:rsid w:val="00561FD8"/>
    <w:rsid w:val="005626BB"/>
    <w:rsid w:val="00562B71"/>
    <w:rsid w:val="00563007"/>
    <w:rsid w:val="0056328D"/>
    <w:rsid w:val="005638D3"/>
    <w:rsid w:val="00563AA8"/>
    <w:rsid w:val="00563F8B"/>
    <w:rsid w:val="00563FA4"/>
    <w:rsid w:val="005640E4"/>
    <w:rsid w:val="0056419A"/>
    <w:rsid w:val="005641D4"/>
    <w:rsid w:val="005643C3"/>
    <w:rsid w:val="00564A4F"/>
    <w:rsid w:val="00564AE8"/>
    <w:rsid w:val="00564C2F"/>
    <w:rsid w:val="00564FE0"/>
    <w:rsid w:val="00565848"/>
    <w:rsid w:val="00565915"/>
    <w:rsid w:val="00565AD0"/>
    <w:rsid w:val="00565C7D"/>
    <w:rsid w:val="00565EC5"/>
    <w:rsid w:val="00565ED8"/>
    <w:rsid w:val="00565F89"/>
    <w:rsid w:val="005661C2"/>
    <w:rsid w:val="005666AF"/>
    <w:rsid w:val="00567A76"/>
    <w:rsid w:val="00567C68"/>
    <w:rsid w:val="00567CFB"/>
    <w:rsid w:val="00570432"/>
    <w:rsid w:val="00570493"/>
    <w:rsid w:val="005705B8"/>
    <w:rsid w:val="00570634"/>
    <w:rsid w:val="00570A23"/>
    <w:rsid w:val="005714BF"/>
    <w:rsid w:val="005715C4"/>
    <w:rsid w:val="00571E65"/>
    <w:rsid w:val="00572398"/>
    <w:rsid w:val="005725B2"/>
    <w:rsid w:val="005729CA"/>
    <w:rsid w:val="00572A20"/>
    <w:rsid w:val="0057309F"/>
    <w:rsid w:val="005734CD"/>
    <w:rsid w:val="005736B2"/>
    <w:rsid w:val="00573941"/>
    <w:rsid w:val="00573F79"/>
    <w:rsid w:val="005743F0"/>
    <w:rsid w:val="00574CF9"/>
    <w:rsid w:val="00574FAB"/>
    <w:rsid w:val="00575264"/>
    <w:rsid w:val="00575412"/>
    <w:rsid w:val="00575699"/>
    <w:rsid w:val="00575712"/>
    <w:rsid w:val="00575973"/>
    <w:rsid w:val="005759FF"/>
    <w:rsid w:val="00575AE5"/>
    <w:rsid w:val="00575BE4"/>
    <w:rsid w:val="00575EB6"/>
    <w:rsid w:val="00575F44"/>
    <w:rsid w:val="00576152"/>
    <w:rsid w:val="0057640C"/>
    <w:rsid w:val="00576A8F"/>
    <w:rsid w:val="00576E5A"/>
    <w:rsid w:val="00576EE4"/>
    <w:rsid w:val="00577181"/>
    <w:rsid w:val="0057785A"/>
    <w:rsid w:val="005778E0"/>
    <w:rsid w:val="00577C3C"/>
    <w:rsid w:val="00577F15"/>
    <w:rsid w:val="00580104"/>
    <w:rsid w:val="005804F4"/>
    <w:rsid w:val="00580815"/>
    <w:rsid w:val="00580FEE"/>
    <w:rsid w:val="00581010"/>
    <w:rsid w:val="00581506"/>
    <w:rsid w:val="00581814"/>
    <w:rsid w:val="00581966"/>
    <w:rsid w:val="005820F2"/>
    <w:rsid w:val="00582572"/>
    <w:rsid w:val="005831E9"/>
    <w:rsid w:val="0058345A"/>
    <w:rsid w:val="005837EE"/>
    <w:rsid w:val="005838AC"/>
    <w:rsid w:val="00583D9D"/>
    <w:rsid w:val="00583E05"/>
    <w:rsid w:val="0058401F"/>
    <w:rsid w:val="00584042"/>
    <w:rsid w:val="005843CB"/>
    <w:rsid w:val="00584B8D"/>
    <w:rsid w:val="00584C5E"/>
    <w:rsid w:val="005855C7"/>
    <w:rsid w:val="00585683"/>
    <w:rsid w:val="00585B22"/>
    <w:rsid w:val="00585E5F"/>
    <w:rsid w:val="00586136"/>
    <w:rsid w:val="005866EC"/>
    <w:rsid w:val="005866FE"/>
    <w:rsid w:val="00586755"/>
    <w:rsid w:val="005869A2"/>
    <w:rsid w:val="00586D6B"/>
    <w:rsid w:val="00587049"/>
    <w:rsid w:val="005876D9"/>
    <w:rsid w:val="0058778D"/>
    <w:rsid w:val="00587ABA"/>
    <w:rsid w:val="00587B1B"/>
    <w:rsid w:val="00590580"/>
    <w:rsid w:val="00590890"/>
    <w:rsid w:val="00590925"/>
    <w:rsid w:val="00590999"/>
    <w:rsid w:val="00590D25"/>
    <w:rsid w:val="00590E33"/>
    <w:rsid w:val="00590F86"/>
    <w:rsid w:val="0059133E"/>
    <w:rsid w:val="00591547"/>
    <w:rsid w:val="00591559"/>
    <w:rsid w:val="005919A5"/>
    <w:rsid w:val="00591C66"/>
    <w:rsid w:val="00591CDF"/>
    <w:rsid w:val="00592593"/>
    <w:rsid w:val="00592C91"/>
    <w:rsid w:val="005930A6"/>
    <w:rsid w:val="00593148"/>
    <w:rsid w:val="00593238"/>
    <w:rsid w:val="0059328E"/>
    <w:rsid w:val="0059333B"/>
    <w:rsid w:val="0059392A"/>
    <w:rsid w:val="005939E7"/>
    <w:rsid w:val="00594057"/>
    <w:rsid w:val="005940F1"/>
    <w:rsid w:val="005942F1"/>
    <w:rsid w:val="00594A68"/>
    <w:rsid w:val="00594B75"/>
    <w:rsid w:val="00594FB8"/>
    <w:rsid w:val="00595146"/>
    <w:rsid w:val="00595514"/>
    <w:rsid w:val="00595553"/>
    <w:rsid w:val="005955B6"/>
    <w:rsid w:val="00595622"/>
    <w:rsid w:val="00595AC3"/>
    <w:rsid w:val="00595AF2"/>
    <w:rsid w:val="00595B14"/>
    <w:rsid w:val="00595C7D"/>
    <w:rsid w:val="00595F9E"/>
    <w:rsid w:val="005963A8"/>
    <w:rsid w:val="00596660"/>
    <w:rsid w:val="00596A14"/>
    <w:rsid w:val="00596EA2"/>
    <w:rsid w:val="005972C4"/>
    <w:rsid w:val="00597555"/>
    <w:rsid w:val="00597568"/>
    <w:rsid w:val="00597D66"/>
    <w:rsid w:val="00597DF3"/>
    <w:rsid w:val="005A00A1"/>
    <w:rsid w:val="005A0139"/>
    <w:rsid w:val="005A0270"/>
    <w:rsid w:val="005A0589"/>
    <w:rsid w:val="005A0794"/>
    <w:rsid w:val="005A10A8"/>
    <w:rsid w:val="005A14DD"/>
    <w:rsid w:val="005A165E"/>
    <w:rsid w:val="005A168F"/>
    <w:rsid w:val="005A18B0"/>
    <w:rsid w:val="005A1BEF"/>
    <w:rsid w:val="005A20C5"/>
    <w:rsid w:val="005A2270"/>
    <w:rsid w:val="005A239A"/>
    <w:rsid w:val="005A24CB"/>
    <w:rsid w:val="005A2703"/>
    <w:rsid w:val="005A27E5"/>
    <w:rsid w:val="005A2800"/>
    <w:rsid w:val="005A2C48"/>
    <w:rsid w:val="005A31E8"/>
    <w:rsid w:val="005A3992"/>
    <w:rsid w:val="005A3AB0"/>
    <w:rsid w:val="005A3B0F"/>
    <w:rsid w:val="005A3E35"/>
    <w:rsid w:val="005A47D9"/>
    <w:rsid w:val="005A4C3E"/>
    <w:rsid w:val="005A4D31"/>
    <w:rsid w:val="005A4EB0"/>
    <w:rsid w:val="005A502C"/>
    <w:rsid w:val="005A56AC"/>
    <w:rsid w:val="005A5CC7"/>
    <w:rsid w:val="005A5E8C"/>
    <w:rsid w:val="005A6309"/>
    <w:rsid w:val="005A642C"/>
    <w:rsid w:val="005A66EB"/>
    <w:rsid w:val="005A6720"/>
    <w:rsid w:val="005A6B84"/>
    <w:rsid w:val="005A727B"/>
    <w:rsid w:val="005A740E"/>
    <w:rsid w:val="005A74DA"/>
    <w:rsid w:val="005A7775"/>
    <w:rsid w:val="005A7C84"/>
    <w:rsid w:val="005B05F0"/>
    <w:rsid w:val="005B0BFA"/>
    <w:rsid w:val="005B0EE8"/>
    <w:rsid w:val="005B1714"/>
    <w:rsid w:val="005B1FAD"/>
    <w:rsid w:val="005B21FA"/>
    <w:rsid w:val="005B2551"/>
    <w:rsid w:val="005B2557"/>
    <w:rsid w:val="005B2E89"/>
    <w:rsid w:val="005B3443"/>
    <w:rsid w:val="005B3816"/>
    <w:rsid w:val="005B3AA1"/>
    <w:rsid w:val="005B46DF"/>
    <w:rsid w:val="005B4C06"/>
    <w:rsid w:val="005B4F21"/>
    <w:rsid w:val="005B4F9B"/>
    <w:rsid w:val="005B5189"/>
    <w:rsid w:val="005B581B"/>
    <w:rsid w:val="005B58E6"/>
    <w:rsid w:val="005B5968"/>
    <w:rsid w:val="005B623A"/>
    <w:rsid w:val="005B6523"/>
    <w:rsid w:val="005B677E"/>
    <w:rsid w:val="005B699B"/>
    <w:rsid w:val="005B6D24"/>
    <w:rsid w:val="005B6E57"/>
    <w:rsid w:val="005B71CE"/>
    <w:rsid w:val="005B728B"/>
    <w:rsid w:val="005B740B"/>
    <w:rsid w:val="005B7697"/>
    <w:rsid w:val="005B78AF"/>
    <w:rsid w:val="005B7A45"/>
    <w:rsid w:val="005B7EBD"/>
    <w:rsid w:val="005C0078"/>
    <w:rsid w:val="005C0C38"/>
    <w:rsid w:val="005C107A"/>
    <w:rsid w:val="005C1185"/>
    <w:rsid w:val="005C15B7"/>
    <w:rsid w:val="005C1840"/>
    <w:rsid w:val="005C1866"/>
    <w:rsid w:val="005C253F"/>
    <w:rsid w:val="005C273F"/>
    <w:rsid w:val="005C2D25"/>
    <w:rsid w:val="005C353A"/>
    <w:rsid w:val="005C3A90"/>
    <w:rsid w:val="005C3F39"/>
    <w:rsid w:val="005C4736"/>
    <w:rsid w:val="005C4B32"/>
    <w:rsid w:val="005C4DF4"/>
    <w:rsid w:val="005C5207"/>
    <w:rsid w:val="005C5630"/>
    <w:rsid w:val="005C5943"/>
    <w:rsid w:val="005C5B5A"/>
    <w:rsid w:val="005C60C6"/>
    <w:rsid w:val="005C6127"/>
    <w:rsid w:val="005C630E"/>
    <w:rsid w:val="005C65E6"/>
    <w:rsid w:val="005C669E"/>
    <w:rsid w:val="005C67AC"/>
    <w:rsid w:val="005C6AC4"/>
    <w:rsid w:val="005C730F"/>
    <w:rsid w:val="005C7A51"/>
    <w:rsid w:val="005C7B5F"/>
    <w:rsid w:val="005C7BC3"/>
    <w:rsid w:val="005C7C68"/>
    <w:rsid w:val="005C7D51"/>
    <w:rsid w:val="005C7F06"/>
    <w:rsid w:val="005C7F51"/>
    <w:rsid w:val="005D0254"/>
    <w:rsid w:val="005D02F1"/>
    <w:rsid w:val="005D03EB"/>
    <w:rsid w:val="005D0517"/>
    <w:rsid w:val="005D0677"/>
    <w:rsid w:val="005D0790"/>
    <w:rsid w:val="005D0BCF"/>
    <w:rsid w:val="005D1114"/>
    <w:rsid w:val="005D142D"/>
    <w:rsid w:val="005D1ACA"/>
    <w:rsid w:val="005D1BF9"/>
    <w:rsid w:val="005D22F4"/>
    <w:rsid w:val="005D274D"/>
    <w:rsid w:val="005D2812"/>
    <w:rsid w:val="005D2D77"/>
    <w:rsid w:val="005D2FFC"/>
    <w:rsid w:val="005D3382"/>
    <w:rsid w:val="005D3612"/>
    <w:rsid w:val="005D3D55"/>
    <w:rsid w:val="005D3F52"/>
    <w:rsid w:val="005D3FE4"/>
    <w:rsid w:val="005D419B"/>
    <w:rsid w:val="005D4435"/>
    <w:rsid w:val="005D4474"/>
    <w:rsid w:val="005D4C00"/>
    <w:rsid w:val="005D4EB2"/>
    <w:rsid w:val="005D4F0A"/>
    <w:rsid w:val="005D4F71"/>
    <w:rsid w:val="005D54A7"/>
    <w:rsid w:val="005D54D4"/>
    <w:rsid w:val="005D5532"/>
    <w:rsid w:val="005D5616"/>
    <w:rsid w:val="005D5743"/>
    <w:rsid w:val="005D5947"/>
    <w:rsid w:val="005D5AA0"/>
    <w:rsid w:val="005D5AD7"/>
    <w:rsid w:val="005D6496"/>
    <w:rsid w:val="005D6714"/>
    <w:rsid w:val="005D7247"/>
    <w:rsid w:val="005D7783"/>
    <w:rsid w:val="005D7BAA"/>
    <w:rsid w:val="005D7BB3"/>
    <w:rsid w:val="005E00D6"/>
    <w:rsid w:val="005E0990"/>
    <w:rsid w:val="005E0CF9"/>
    <w:rsid w:val="005E0EA7"/>
    <w:rsid w:val="005E1018"/>
    <w:rsid w:val="005E12C2"/>
    <w:rsid w:val="005E1898"/>
    <w:rsid w:val="005E1E27"/>
    <w:rsid w:val="005E1ED1"/>
    <w:rsid w:val="005E20D5"/>
    <w:rsid w:val="005E23B3"/>
    <w:rsid w:val="005E2877"/>
    <w:rsid w:val="005E2CA4"/>
    <w:rsid w:val="005E2CAB"/>
    <w:rsid w:val="005E30B8"/>
    <w:rsid w:val="005E38C1"/>
    <w:rsid w:val="005E38FB"/>
    <w:rsid w:val="005E3BA6"/>
    <w:rsid w:val="005E3F8D"/>
    <w:rsid w:val="005E411E"/>
    <w:rsid w:val="005E42DC"/>
    <w:rsid w:val="005E48FB"/>
    <w:rsid w:val="005E49BA"/>
    <w:rsid w:val="005E5032"/>
    <w:rsid w:val="005E52CF"/>
    <w:rsid w:val="005E554C"/>
    <w:rsid w:val="005E5686"/>
    <w:rsid w:val="005E6033"/>
    <w:rsid w:val="005E6685"/>
    <w:rsid w:val="005E6777"/>
    <w:rsid w:val="005E6837"/>
    <w:rsid w:val="005E687C"/>
    <w:rsid w:val="005E68D6"/>
    <w:rsid w:val="005E6E8D"/>
    <w:rsid w:val="005F00FF"/>
    <w:rsid w:val="005F014F"/>
    <w:rsid w:val="005F02C9"/>
    <w:rsid w:val="005F02DE"/>
    <w:rsid w:val="005F066B"/>
    <w:rsid w:val="005F097D"/>
    <w:rsid w:val="005F09F3"/>
    <w:rsid w:val="005F0ADC"/>
    <w:rsid w:val="005F0D22"/>
    <w:rsid w:val="005F10D7"/>
    <w:rsid w:val="005F127F"/>
    <w:rsid w:val="005F12F2"/>
    <w:rsid w:val="005F189E"/>
    <w:rsid w:val="005F1A6A"/>
    <w:rsid w:val="005F201F"/>
    <w:rsid w:val="005F2401"/>
    <w:rsid w:val="005F2475"/>
    <w:rsid w:val="005F263B"/>
    <w:rsid w:val="005F267A"/>
    <w:rsid w:val="005F291D"/>
    <w:rsid w:val="005F2B5B"/>
    <w:rsid w:val="005F2E3A"/>
    <w:rsid w:val="005F3103"/>
    <w:rsid w:val="005F3D1B"/>
    <w:rsid w:val="005F4562"/>
    <w:rsid w:val="005F46AA"/>
    <w:rsid w:val="005F4CC2"/>
    <w:rsid w:val="005F4EBC"/>
    <w:rsid w:val="005F4F93"/>
    <w:rsid w:val="005F50E0"/>
    <w:rsid w:val="005F5266"/>
    <w:rsid w:val="005F5292"/>
    <w:rsid w:val="005F5DE9"/>
    <w:rsid w:val="005F5F2D"/>
    <w:rsid w:val="005F6143"/>
    <w:rsid w:val="005F62A2"/>
    <w:rsid w:val="005F65AF"/>
    <w:rsid w:val="005F6911"/>
    <w:rsid w:val="005F6B65"/>
    <w:rsid w:val="005F72FB"/>
    <w:rsid w:val="005F74AE"/>
    <w:rsid w:val="005F77D2"/>
    <w:rsid w:val="005F77FD"/>
    <w:rsid w:val="005F7ED1"/>
    <w:rsid w:val="0060066A"/>
    <w:rsid w:val="0060076B"/>
    <w:rsid w:val="00600A6E"/>
    <w:rsid w:val="00602055"/>
    <w:rsid w:val="0060217E"/>
    <w:rsid w:val="006026C9"/>
    <w:rsid w:val="00602D9D"/>
    <w:rsid w:val="00602EA5"/>
    <w:rsid w:val="00603279"/>
    <w:rsid w:val="00603469"/>
    <w:rsid w:val="006040DE"/>
    <w:rsid w:val="00604148"/>
    <w:rsid w:val="006047F6"/>
    <w:rsid w:val="0060497C"/>
    <w:rsid w:val="006052DD"/>
    <w:rsid w:val="0060537B"/>
    <w:rsid w:val="0060598D"/>
    <w:rsid w:val="006059DA"/>
    <w:rsid w:val="00605B05"/>
    <w:rsid w:val="00605B0C"/>
    <w:rsid w:val="00605DA4"/>
    <w:rsid w:val="0060619E"/>
    <w:rsid w:val="00606235"/>
    <w:rsid w:val="0060636F"/>
    <w:rsid w:val="006063F4"/>
    <w:rsid w:val="0060663A"/>
    <w:rsid w:val="006067D8"/>
    <w:rsid w:val="00606AD5"/>
    <w:rsid w:val="00606B38"/>
    <w:rsid w:val="00607404"/>
    <w:rsid w:val="0060793A"/>
    <w:rsid w:val="006079A6"/>
    <w:rsid w:val="006079F2"/>
    <w:rsid w:val="00607F66"/>
    <w:rsid w:val="0061004E"/>
    <w:rsid w:val="006100A6"/>
    <w:rsid w:val="006103FF"/>
    <w:rsid w:val="006105CA"/>
    <w:rsid w:val="00610ED4"/>
    <w:rsid w:val="006114D6"/>
    <w:rsid w:val="006118BA"/>
    <w:rsid w:val="00611B88"/>
    <w:rsid w:val="006122CC"/>
    <w:rsid w:val="00612467"/>
    <w:rsid w:val="00612CA3"/>
    <w:rsid w:val="00612CF9"/>
    <w:rsid w:val="00612F57"/>
    <w:rsid w:val="00612F77"/>
    <w:rsid w:val="00613167"/>
    <w:rsid w:val="006131C0"/>
    <w:rsid w:val="006135C3"/>
    <w:rsid w:val="006135C4"/>
    <w:rsid w:val="006137C6"/>
    <w:rsid w:val="00613C02"/>
    <w:rsid w:val="00613D2A"/>
    <w:rsid w:val="00614490"/>
    <w:rsid w:val="006154AD"/>
    <w:rsid w:val="00615978"/>
    <w:rsid w:val="00615C3F"/>
    <w:rsid w:val="00615DEC"/>
    <w:rsid w:val="006160B8"/>
    <w:rsid w:val="00616419"/>
    <w:rsid w:val="006166CC"/>
    <w:rsid w:val="00616806"/>
    <w:rsid w:val="00616AFD"/>
    <w:rsid w:val="00616F3D"/>
    <w:rsid w:val="006174C5"/>
    <w:rsid w:val="00617C72"/>
    <w:rsid w:val="00617EA4"/>
    <w:rsid w:val="0062009D"/>
    <w:rsid w:val="006204DD"/>
    <w:rsid w:val="0062055E"/>
    <w:rsid w:val="00620624"/>
    <w:rsid w:val="0062128A"/>
    <w:rsid w:val="006212E1"/>
    <w:rsid w:val="006212E9"/>
    <w:rsid w:val="00621784"/>
    <w:rsid w:val="00621ED0"/>
    <w:rsid w:val="0062208E"/>
    <w:rsid w:val="006221AB"/>
    <w:rsid w:val="00622233"/>
    <w:rsid w:val="006229E8"/>
    <w:rsid w:val="00622CDF"/>
    <w:rsid w:val="006230B3"/>
    <w:rsid w:val="006231D3"/>
    <w:rsid w:val="00623621"/>
    <w:rsid w:val="00623B4C"/>
    <w:rsid w:val="00623D10"/>
    <w:rsid w:val="00623E29"/>
    <w:rsid w:val="00623F29"/>
    <w:rsid w:val="006240F5"/>
    <w:rsid w:val="00624152"/>
    <w:rsid w:val="0062457F"/>
    <w:rsid w:val="006247F2"/>
    <w:rsid w:val="00624825"/>
    <w:rsid w:val="00624A7A"/>
    <w:rsid w:val="00624B1A"/>
    <w:rsid w:val="00624E0D"/>
    <w:rsid w:val="0062573B"/>
    <w:rsid w:val="006259CB"/>
    <w:rsid w:val="00625BFC"/>
    <w:rsid w:val="00625E3C"/>
    <w:rsid w:val="00625F14"/>
    <w:rsid w:val="006261BA"/>
    <w:rsid w:val="00626251"/>
    <w:rsid w:val="00626B12"/>
    <w:rsid w:val="0062718D"/>
    <w:rsid w:val="006271BE"/>
    <w:rsid w:val="006272DC"/>
    <w:rsid w:val="00627427"/>
    <w:rsid w:val="006305DF"/>
    <w:rsid w:val="00630811"/>
    <w:rsid w:val="00630DB9"/>
    <w:rsid w:val="00630FC4"/>
    <w:rsid w:val="00631620"/>
    <w:rsid w:val="00631B4C"/>
    <w:rsid w:val="00631BAC"/>
    <w:rsid w:val="00632B22"/>
    <w:rsid w:val="00632E5D"/>
    <w:rsid w:val="00633235"/>
    <w:rsid w:val="0063355E"/>
    <w:rsid w:val="006336DC"/>
    <w:rsid w:val="0063387B"/>
    <w:rsid w:val="00633D72"/>
    <w:rsid w:val="00633E1B"/>
    <w:rsid w:val="00634088"/>
    <w:rsid w:val="006341A9"/>
    <w:rsid w:val="006341B8"/>
    <w:rsid w:val="0063434F"/>
    <w:rsid w:val="00634677"/>
    <w:rsid w:val="00634981"/>
    <w:rsid w:val="00634B01"/>
    <w:rsid w:val="00634B16"/>
    <w:rsid w:val="00634E0F"/>
    <w:rsid w:val="00634FE9"/>
    <w:rsid w:val="0063502B"/>
    <w:rsid w:val="0063507C"/>
    <w:rsid w:val="00635219"/>
    <w:rsid w:val="006357D1"/>
    <w:rsid w:val="00635812"/>
    <w:rsid w:val="006359BF"/>
    <w:rsid w:val="00635D11"/>
    <w:rsid w:val="00636043"/>
    <w:rsid w:val="006360CD"/>
    <w:rsid w:val="00636303"/>
    <w:rsid w:val="006365D8"/>
    <w:rsid w:val="0063695C"/>
    <w:rsid w:val="00636DAB"/>
    <w:rsid w:val="00636E08"/>
    <w:rsid w:val="00636F0F"/>
    <w:rsid w:val="00637138"/>
    <w:rsid w:val="00637254"/>
    <w:rsid w:val="006372F3"/>
    <w:rsid w:val="006373E6"/>
    <w:rsid w:val="00637493"/>
    <w:rsid w:val="0063764E"/>
    <w:rsid w:val="00637664"/>
    <w:rsid w:val="006376F6"/>
    <w:rsid w:val="00637868"/>
    <w:rsid w:val="006379C7"/>
    <w:rsid w:val="0064044C"/>
    <w:rsid w:val="006407CA"/>
    <w:rsid w:val="00640F22"/>
    <w:rsid w:val="00641004"/>
    <w:rsid w:val="006411AC"/>
    <w:rsid w:val="006424ED"/>
    <w:rsid w:val="00642D15"/>
    <w:rsid w:val="00642F8C"/>
    <w:rsid w:val="006430F1"/>
    <w:rsid w:val="006438BC"/>
    <w:rsid w:val="006438E9"/>
    <w:rsid w:val="00643D29"/>
    <w:rsid w:val="006443E8"/>
    <w:rsid w:val="0064445F"/>
    <w:rsid w:val="006448F3"/>
    <w:rsid w:val="00644C48"/>
    <w:rsid w:val="00644FE6"/>
    <w:rsid w:val="0064503C"/>
    <w:rsid w:val="006450F1"/>
    <w:rsid w:val="00645392"/>
    <w:rsid w:val="00645A51"/>
    <w:rsid w:val="00646069"/>
    <w:rsid w:val="00646463"/>
    <w:rsid w:val="00646885"/>
    <w:rsid w:val="00646AEE"/>
    <w:rsid w:val="00646C79"/>
    <w:rsid w:val="00646E29"/>
    <w:rsid w:val="0064745F"/>
    <w:rsid w:val="00647638"/>
    <w:rsid w:val="006478C9"/>
    <w:rsid w:val="00647A9B"/>
    <w:rsid w:val="00647AB7"/>
    <w:rsid w:val="00647B9E"/>
    <w:rsid w:val="00650198"/>
    <w:rsid w:val="00650471"/>
    <w:rsid w:val="00650F7D"/>
    <w:rsid w:val="00651B34"/>
    <w:rsid w:val="00651C73"/>
    <w:rsid w:val="00651DB3"/>
    <w:rsid w:val="00652384"/>
    <w:rsid w:val="00652A7E"/>
    <w:rsid w:val="0065354D"/>
    <w:rsid w:val="00653622"/>
    <w:rsid w:val="00653666"/>
    <w:rsid w:val="00653DFC"/>
    <w:rsid w:val="00654423"/>
    <w:rsid w:val="00654467"/>
    <w:rsid w:val="00654982"/>
    <w:rsid w:val="00654CAB"/>
    <w:rsid w:val="00654E21"/>
    <w:rsid w:val="00654F1A"/>
    <w:rsid w:val="00655642"/>
    <w:rsid w:val="00655648"/>
    <w:rsid w:val="006556C4"/>
    <w:rsid w:val="006557A5"/>
    <w:rsid w:val="00655964"/>
    <w:rsid w:val="006563B3"/>
    <w:rsid w:val="00656830"/>
    <w:rsid w:val="00656929"/>
    <w:rsid w:val="00656A02"/>
    <w:rsid w:val="00656CEC"/>
    <w:rsid w:val="00656F68"/>
    <w:rsid w:val="006576C9"/>
    <w:rsid w:val="00657D8F"/>
    <w:rsid w:val="00657EDB"/>
    <w:rsid w:val="006601CA"/>
    <w:rsid w:val="006603F0"/>
    <w:rsid w:val="00660AA0"/>
    <w:rsid w:val="00660D6B"/>
    <w:rsid w:val="00660DB3"/>
    <w:rsid w:val="00660F59"/>
    <w:rsid w:val="00661173"/>
    <w:rsid w:val="0066196A"/>
    <w:rsid w:val="00661D7A"/>
    <w:rsid w:val="0066203B"/>
    <w:rsid w:val="0066231D"/>
    <w:rsid w:val="00662746"/>
    <w:rsid w:val="00662D22"/>
    <w:rsid w:val="00663584"/>
    <w:rsid w:val="006645CF"/>
    <w:rsid w:val="006646ED"/>
    <w:rsid w:val="00664F84"/>
    <w:rsid w:val="006650A2"/>
    <w:rsid w:val="00665536"/>
    <w:rsid w:val="0066582D"/>
    <w:rsid w:val="00665FE5"/>
    <w:rsid w:val="00666228"/>
    <w:rsid w:val="0066632B"/>
    <w:rsid w:val="006667EE"/>
    <w:rsid w:val="00666E08"/>
    <w:rsid w:val="0066725C"/>
    <w:rsid w:val="006676FB"/>
    <w:rsid w:val="00667D5A"/>
    <w:rsid w:val="00667EA3"/>
    <w:rsid w:val="00667EAF"/>
    <w:rsid w:val="00670B32"/>
    <w:rsid w:val="00670BA0"/>
    <w:rsid w:val="00670CA4"/>
    <w:rsid w:val="00670D1D"/>
    <w:rsid w:val="006711BD"/>
    <w:rsid w:val="00671286"/>
    <w:rsid w:val="006716E2"/>
    <w:rsid w:val="00671750"/>
    <w:rsid w:val="00671E71"/>
    <w:rsid w:val="006721B7"/>
    <w:rsid w:val="006726C9"/>
    <w:rsid w:val="00672B00"/>
    <w:rsid w:val="00673208"/>
    <w:rsid w:val="006735C2"/>
    <w:rsid w:val="00673842"/>
    <w:rsid w:val="00673BB1"/>
    <w:rsid w:val="00673BB7"/>
    <w:rsid w:val="0067418D"/>
    <w:rsid w:val="006747A9"/>
    <w:rsid w:val="006748E8"/>
    <w:rsid w:val="0067495C"/>
    <w:rsid w:val="00674D68"/>
    <w:rsid w:val="006750D1"/>
    <w:rsid w:val="00675816"/>
    <w:rsid w:val="00675C8E"/>
    <w:rsid w:val="00675D46"/>
    <w:rsid w:val="0067611A"/>
    <w:rsid w:val="00676204"/>
    <w:rsid w:val="00676543"/>
    <w:rsid w:val="0067686D"/>
    <w:rsid w:val="00676954"/>
    <w:rsid w:val="00676F73"/>
    <w:rsid w:val="0067704C"/>
    <w:rsid w:val="00677206"/>
    <w:rsid w:val="006772FB"/>
    <w:rsid w:val="00677605"/>
    <w:rsid w:val="00677847"/>
    <w:rsid w:val="006801D8"/>
    <w:rsid w:val="0068080C"/>
    <w:rsid w:val="00680841"/>
    <w:rsid w:val="00680CE4"/>
    <w:rsid w:val="00681826"/>
    <w:rsid w:val="0068195B"/>
    <w:rsid w:val="00681B09"/>
    <w:rsid w:val="00681B45"/>
    <w:rsid w:val="00681FA6"/>
    <w:rsid w:val="00682468"/>
    <w:rsid w:val="006824D2"/>
    <w:rsid w:val="00682507"/>
    <w:rsid w:val="00682849"/>
    <w:rsid w:val="00683007"/>
    <w:rsid w:val="00683B1C"/>
    <w:rsid w:val="00684152"/>
    <w:rsid w:val="006842BB"/>
    <w:rsid w:val="00684602"/>
    <w:rsid w:val="00684DDC"/>
    <w:rsid w:val="00685025"/>
    <w:rsid w:val="006853A2"/>
    <w:rsid w:val="006857A3"/>
    <w:rsid w:val="006868F1"/>
    <w:rsid w:val="00686C17"/>
    <w:rsid w:val="00686FBA"/>
    <w:rsid w:val="006870C5"/>
    <w:rsid w:val="006873A8"/>
    <w:rsid w:val="006873D6"/>
    <w:rsid w:val="00687CCF"/>
    <w:rsid w:val="0069054D"/>
    <w:rsid w:val="0069060F"/>
    <w:rsid w:val="0069084C"/>
    <w:rsid w:val="006909B6"/>
    <w:rsid w:val="00690A30"/>
    <w:rsid w:val="00690AD1"/>
    <w:rsid w:val="00690D65"/>
    <w:rsid w:val="00690D7D"/>
    <w:rsid w:val="00691432"/>
    <w:rsid w:val="00691452"/>
    <w:rsid w:val="00691562"/>
    <w:rsid w:val="00691581"/>
    <w:rsid w:val="0069234D"/>
    <w:rsid w:val="00692850"/>
    <w:rsid w:val="00692938"/>
    <w:rsid w:val="0069320F"/>
    <w:rsid w:val="00693778"/>
    <w:rsid w:val="00693865"/>
    <w:rsid w:val="00693AB7"/>
    <w:rsid w:val="00693D35"/>
    <w:rsid w:val="00694073"/>
    <w:rsid w:val="0069416E"/>
    <w:rsid w:val="00694A3B"/>
    <w:rsid w:val="00694D6F"/>
    <w:rsid w:val="00694FAE"/>
    <w:rsid w:val="006951AE"/>
    <w:rsid w:val="00695381"/>
    <w:rsid w:val="006953C8"/>
    <w:rsid w:val="00695436"/>
    <w:rsid w:val="0069557C"/>
    <w:rsid w:val="006955F8"/>
    <w:rsid w:val="00695772"/>
    <w:rsid w:val="00695961"/>
    <w:rsid w:val="00695D01"/>
    <w:rsid w:val="006967D4"/>
    <w:rsid w:val="00696997"/>
    <w:rsid w:val="00696A76"/>
    <w:rsid w:val="00696C8C"/>
    <w:rsid w:val="006970A3"/>
    <w:rsid w:val="006975A6"/>
    <w:rsid w:val="0069795C"/>
    <w:rsid w:val="006A02EB"/>
    <w:rsid w:val="006A08D7"/>
    <w:rsid w:val="006A09F5"/>
    <w:rsid w:val="006A0D93"/>
    <w:rsid w:val="006A1338"/>
    <w:rsid w:val="006A1396"/>
    <w:rsid w:val="006A15A7"/>
    <w:rsid w:val="006A1890"/>
    <w:rsid w:val="006A1E97"/>
    <w:rsid w:val="006A1FFE"/>
    <w:rsid w:val="006A211E"/>
    <w:rsid w:val="006A2ADD"/>
    <w:rsid w:val="006A345C"/>
    <w:rsid w:val="006A3481"/>
    <w:rsid w:val="006A35A6"/>
    <w:rsid w:val="006A3974"/>
    <w:rsid w:val="006A3C98"/>
    <w:rsid w:val="006A3D29"/>
    <w:rsid w:val="006A4142"/>
    <w:rsid w:val="006A4AD6"/>
    <w:rsid w:val="006A4D49"/>
    <w:rsid w:val="006A5299"/>
    <w:rsid w:val="006A52F3"/>
    <w:rsid w:val="006A5904"/>
    <w:rsid w:val="006A5B20"/>
    <w:rsid w:val="006A5BD7"/>
    <w:rsid w:val="006A5F3D"/>
    <w:rsid w:val="006A5FF4"/>
    <w:rsid w:val="006A603A"/>
    <w:rsid w:val="006A63E4"/>
    <w:rsid w:val="006A650B"/>
    <w:rsid w:val="006A6774"/>
    <w:rsid w:val="006A6EA0"/>
    <w:rsid w:val="006A6ED1"/>
    <w:rsid w:val="006A7049"/>
    <w:rsid w:val="006A71E7"/>
    <w:rsid w:val="006A73D6"/>
    <w:rsid w:val="006A7A46"/>
    <w:rsid w:val="006A7C87"/>
    <w:rsid w:val="006A7EB2"/>
    <w:rsid w:val="006A7F2C"/>
    <w:rsid w:val="006A7FA1"/>
    <w:rsid w:val="006B022B"/>
    <w:rsid w:val="006B0624"/>
    <w:rsid w:val="006B0633"/>
    <w:rsid w:val="006B08A6"/>
    <w:rsid w:val="006B09BE"/>
    <w:rsid w:val="006B0A64"/>
    <w:rsid w:val="006B11F6"/>
    <w:rsid w:val="006B151D"/>
    <w:rsid w:val="006B1579"/>
    <w:rsid w:val="006B15E7"/>
    <w:rsid w:val="006B168A"/>
    <w:rsid w:val="006B215D"/>
    <w:rsid w:val="006B2913"/>
    <w:rsid w:val="006B2E17"/>
    <w:rsid w:val="006B2E89"/>
    <w:rsid w:val="006B2EA8"/>
    <w:rsid w:val="006B2F95"/>
    <w:rsid w:val="006B33DB"/>
    <w:rsid w:val="006B36D5"/>
    <w:rsid w:val="006B386C"/>
    <w:rsid w:val="006B38A7"/>
    <w:rsid w:val="006B45F6"/>
    <w:rsid w:val="006B4A8C"/>
    <w:rsid w:val="006B4F56"/>
    <w:rsid w:val="006B53A5"/>
    <w:rsid w:val="006B5462"/>
    <w:rsid w:val="006B574E"/>
    <w:rsid w:val="006B5B06"/>
    <w:rsid w:val="006B5D6E"/>
    <w:rsid w:val="006B5DF5"/>
    <w:rsid w:val="006B63DD"/>
    <w:rsid w:val="006B6CCE"/>
    <w:rsid w:val="006B6F60"/>
    <w:rsid w:val="006B7490"/>
    <w:rsid w:val="006B7691"/>
    <w:rsid w:val="006B7830"/>
    <w:rsid w:val="006C07C7"/>
    <w:rsid w:val="006C085F"/>
    <w:rsid w:val="006C0FCF"/>
    <w:rsid w:val="006C12F3"/>
    <w:rsid w:val="006C1492"/>
    <w:rsid w:val="006C150A"/>
    <w:rsid w:val="006C1791"/>
    <w:rsid w:val="006C1833"/>
    <w:rsid w:val="006C1A59"/>
    <w:rsid w:val="006C1B93"/>
    <w:rsid w:val="006C2167"/>
    <w:rsid w:val="006C22AA"/>
    <w:rsid w:val="006C2329"/>
    <w:rsid w:val="006C2620"/>
    <w:rsid w:val="006C263F"/>
    <w:rsid w:val="006C2B3C"/>
    <w:rsid w:val="006C2E71"/>
    <w:rsid w:val="006C3119"/>
    <w:rsid w:val="006C31A7"/>
    <w:rsid w:val="006C36D1"/>
    <w:rsid w:val="006C37D5"/>
    <w:rsid w:val="006C3950"/>
    <w:rsid w:val="006C3AFD"/>
    <w:rsid w:val="006C3E00"/>
    <w:rsid w:val="006C4552"/>
    <w:rsid w:val="006C45F0"/>
    <w:rsid w:val="006C4838"/>
    <w:rsid w:val="006C4E98"/>
    <w:rsid w:val="006C540A"/>
    <w:rsid w:val="006C5439"/>
    <w:rsid w:val="006C550C"/>
    <w:rsid w:val="006C588A"/>
    <w:rsid w:val="006C5EA9"/>
    <w:rsid w:val="006C6CBD"/>
    <w:rsid w:val="006C7032"/>
    <w:rsid w:val="006C7468"/>
    <w:rsid w:val="006C74D0"/>
    <w:rsid w:val="006C7670"/>
    <w:rsid w:val="006C7C0E"/>
    <w:rsid w:val="006C7C73"/>
    <w:rsid w:val="006D0620"/>
    <w:rsid w:val="006D0D58"/>
    <w:rsid w:val="006D0F3E"/>
    <w:rsid w:val="006D1242"/>
    <w:rsid w:val="006D1AB0"/>
    <w:rsid w:val="006D1FFE"/>
    <w:rsid w:val="006D2093"/>
    <w:rsid w:val="006D223D"/>
    <w:rsid w:val="006D2258"/>
    <w:rsid w:val="006D2559"/>
    <w:rsid w:val="006D2846"/>
    <w:rsid w:val="006D2EB8"/>
    <w:rsid w:val="006D2F61"/>
    <w:rsid w:val="006D3C78"/>
    <w:rsid w:val="006D3F3A"/>
    <w:rsid w:val="006D40AF"/>
    <w:rsid w:val="006D4315"/>
    <w:rsid w:val="006D48F5"/>
    <w:rsid w:val="006D4BD3"/>
    <w:rsid w:val="006D51BC"/>
    <w:rsid w:val="006D5255"/>
    <w:rsid w:val="006D55DB"/>
    <w:rsid w:val="006D5AEB"/>
    <w:rsid w:val="006D5D5F"/>
    <w:rsid w:val="006D644A"/>
    <w:rsid w:val="006D679E"/>
    <w:rsid w:val="006D6BCE"/>
    <w:rsid w:val="006D6F29"/>
    <w:rsid w:val="006D6FC3"/>
    <w:rsid w:val="006D7012"/>
    <w:rsid w:val="006D7044"/>
    <w:rsid w:val="006D70B0"/>
    <w:rsid w:val="006D73B8"/>
    <w:rsid w:val="006E0145"/>
    <w:rsid w:val="006E07AB"/>
    <w:rsid w:val="006E07D1"/>
    <w:rsid w:val="006E102B"/>
    <w:rsid w:val="006E1D8E"/>
    <w:rsid w:val="006E1DA6"/>
    <w:rsid w:val="006E1EA3"/>
    <w:rsid w:val="006E1FB9"/>
    <w:rsid w:val="006E2578"/>
    <w:rsid w:val="006E25CD"/>
    <w:rsid w:val="006E27A4"/>
    <w:rsid w:val="006E2E4B"/>
    <w:rsid w:val="006E3382"/>
    <w:rsid w:val="006E35A7"/>
    <w:rsid w:val="006E39B5"/>
    <w:rsid w:val="006E3DB8"/>
    <w:rsid w:val="006E3E1A"/>
    <w:rsid w:val="006E3F8D"/>
    <w:rsid w:val="006E4256"/>
    <w:rsid w:val="006E4B42"/>
    <w:rsid w:val="006E4DDF"/>
    <w:rsid w:val="006E590E"/>
    <w:rsid w:val="006E59D6"/>
    <w:rsid w:val="006E5BD8"/>
    <w:rsid w:val="006E5BDD"/>
    <w:rsid w:val="006E631B"/>
    <w:rsid w:val="006E6A19"/>
    <w:rsid w:val="006E6A21"/>
    <w:rsid w:val="006E6E9F"/>
    <w:rsid w:val="006E6F15"/>
    <w:rsid w:val="006E7235"/>
    <w:rsid w:val="006E7790"/>
    <w:rsid w:val="006E77C1"/>
    <w:rsid w:val="006E7DE2"/>
    <w:rsid w:val="006F0BBA"/>
    <w:rsid w:val="006F0E1E"/>
    <w:rsid w:val="006F0E47"/>
    <w:rsid w:val="006F124F"/>
    <w:rsid w:val="006F12B8"/>
    <w:rsid w:val="006F139E"/>
    <w:rsid w:val="006F14EA"/>
    <w:rsid w:val="006F1AAA"/>
    <w:rsid w:val="006F1D54"/>
    <w:rsid w:val="006F1DAD"/>
    <w:rsid w:val="006F213C"/>
    <w:rsid w:val="006F2168"/>
    <w:rsid w:val="006F2276"/>
    <w:rsid w:val="006F2738"/>
    <w:rsid w:val="006F27BC"/>
    <w:rsid w:val="006F2AF6"/>
    <w:rsid w:val="006F2C3F"/>
    <w:rsid w:val="006F2D9C"/>
    <w:rsid w:val="006F34FA"/>
    <w:rsid w:val="006F3AE1"/>
    <w:rsid w:val="006F3DA7"/>
    <w:rsid w:val="006F3E39"/>
    <w:rsid w:val="006F4173"/>
    <w:rsid w:val="006F41C9"/>
    <w:rsid w:val="006F4866"/>
    <w:rsid w:val="006F49B1"/>
    <w:rsid w:val="006F5102"/>
    <w:rsid w:val="006F51D6"/>
    <w:rsid w:val="006F5515"/>
    <w:rsid w:val="006F5AE1"/>
    <w:rsid w:val="006F5CFC"/>
    <w:rsid w:val="006F5D2B"/>
    <w:rsid w:val="006F5D63"/>
    <w:rsid w:val="006F657C"/>
    <w:rsid w:val="006F66D5"/>
    <w:rsid w:val="006F6900"/>
    <w:rsid w:val="006F71A3"/>
    <w:rsid w:val="006F7772"/>
    <w:rsid w:val="006F7F7E"/>
    <w:rsid w:val="006F7FAB"/>
    <w:rsid w:val="0070014F"/>
    <w:rsid w:val="00700374"/>
    <w:rsid w:val="00700783"/>
    <w:rsid w:val="007007C3"/>
    <w:rsid w:val="00700BE6"/>
    <w:rsid w:val="00701049"/>
    <w:rsid w:val="0070111B"/>
    <w:rsid w:val="00701DB1"/>
    <w:rsid w:val="00701E62"/>
    <w:rsid w:val="00701FB1"/>
    <w:rsid w:val="007021C2"/>
    <w:rsid w:val="007022A1"/>
    <w:rsid w:val="007022B9"/>
    <w:rsid w:val="00702399"/>
    <w:rsid w:val="00702470"/>
    <w:rsid w:val="007024E1"/>
    <w:rsid w:val="00702535"/>
    <w:rsid w:val="0070280A"/>
    <w:rsid w:val="007032C0"/>
    <w:rsid w:val="00703389"/>
    <w:rsid w:val="00703938"/>
    <w:rsid w:val="00703B34"/>
    <w:rsid w:val="00703DE0"/>
    <w:rsid w:val="00704260"/>
    <w:rsid w:val="007043B8"/>
    <w:rsid w:val="007045F0"/>
    <w:rsid w:val="0070479C"/>
    <w:rsid w:val="00705873"/>
    <w:rsid w:val="00705894"/>
    <w:rsid w:val="007058C6"/>
    <w:rsid w:val="00705C09"/>
    <w:rsid w:val="00705E9D"/>
    <w:rsid w:val="00705EAD"/>
    <w:rsid w:val="007063D1"/>
    <w:rsid w:val="007065A5"/>
    <w:rsid w:val="00706CDA"/>
    <w:rsid w:val="00706DAF"/>
    <w:rsid w:val="00706F3F"/>
    <w:rsid w:val="00707222"/>
    <w:rsid w:val="007072C1"/>
    <w:rsid w:val="007077BA"/>
    <w:rsid w:val="00707820"/>
    <w:rsid w:val="007079B7"/>
    <w:rsid w:val="007079C9"/>
    <w:rsid w:val="00707EED"/>
    <w:rsid w:val="00707FE6"/>
    <w:rsid w:val="007109C2"/>
    <w:rsid w:val="00710C6E"/>
    <w:rsid w:val="007111E5"/>
    <w:rsid w:val="0071137D"/>
    <w:rsid w:val="00711523"/>
    <w:rsid w:val="0071158A"/>
    <w:rsid w:val="00711640"/>
    <w:rsid w:val="007117D2"/>
    <w:rsid w:val="007119C5"/>
    <w:rsid w:val="00711BFA"/>
    <w:rsid w:val="00711D72"/>
    <w:rsid w:val="00712002"/>
    <w:rsid w:val="00712074"/>
    <w:rsid w:val="0071246E"/>
    <w:rsid w:val="00712480"/>
    <w:rsid w:val="007125CC"/>
    <w:rsid w:val="00712FEB"/>
    <w:rsid w:val="0071303E"/>
    <w:rsid w:val="0071344B"/>
    <w:rsid w:val="00713852"/>
    <w:rsid w:val="00713912"/>
    <w:rsid w:val="00713965"/>
    <w:rsid w:val="00713C3B"/>
    <w:rsid w:val="00713E73"/>
    <w:rsid w:val="00713FAF"/>
    <w:rsid w:val="0071456B"/>
    <w:rsid w:val="00714A1E"/>
    <w:rsid w:val="00714A80"/>
    <w:rsid w:val="00714CF9"/>
    <w:rsid w:val="0071504B"/>
    <w:rsid w:val="007152DF"/>
    <w:rsid w:val="007153D0"/>
    <w:rsid w:val="00715454"/>
    <w:rsid w:val="00715BAB"/>
    <w:rsid w:val="00716245"/>
    <w:rsid w:val="00716266"/>
    <w:rsid w:val="0071630D"/>
    <w:rsid w:val="0071675F"/>
    <w:rsid w:val="0071719A"/>
    <w:rsid w:val="0071733E"/>
    <w:rsid w:val="00717358"/>
    <w:rsid w:val="007202A5"/>
    <w:rsid w:val="00720663"/>
    <w:rsid w:val="00720861"/>
    <w:rsid w:val="00720B09"/>
    <w:rsid w:val="00720B27"/>
    <w:rsid w:val="0072109D"/>
    <w:rsid w:val="0072136C"/>
    <w:rsid w:val="00721483"/>
    <w:rsid w:val="0072156F"/>
    <w:rsid w:val="00721799"/>
    <w:rsid w:val="00721B11"/>
    <w:rsid w:val="007220F9"/>
    <w:rsid w:val="007229D7"/>
    <w:rsid w:val="00722F72"/>
    <w:rsid w:val="00722FB8"/>
    <w:rsid w:val="00723709"/>
    <w:rsid w:val="00723DB5"/>
    <w:rsid w:val="007242B2"/>
    <w:rsid w:val="007247DA"/>
    <w:rsid w:val="00724979"/>
    <w:rsid w:val="00724AC0"/>
    <w:rsid w:val="00724C8C"/>
    <w:rsid w:val="007250C6"/>
    <w:rsid w:val="0072515B"/>
    <w:rsid w:val="007252B2"/>
    <w:rsid w:val="0072545E"/>
    <w:rsid w:val="0072564D"/>
    <w:rsid w:val="007256CD"/>
    <w:rsid w:val="007259E9"/>
    <w:rsid w:val="00725BD8"/>
    <w:rsid w:val="00725F11"/>
    <w:rsid w:val="00726153"/>
    <w:rsid w:val="00726203"/>
    <w:rsid w:val="00726AF8"/>
    <w:rsid w:val="00726BBC"/>
    <w:rsid w:val="00726C31"/>
    <w:rsid w:val="00726DF9"/>
    <w:rsid w:val="00726ED1"/>
    <w:rsid w:val="00726F1A"/>
    <w:rsid w:val="00727BBE"/>
    <w:rsid w:val="0073014F"/>
    <w:rsid w:val="00730630"/>
    <w:rsid w:val="00730809"/>
    <w:rsid w:val="007308CA"/>
    <w:rsid w:val="00730A78"/>
    <w:rsid w:val="00731C56"/>
    <w:rsid w:val="0073210C"/>
    <w:rsid w:val="00732650"/>
    <w:rsid w:val="00732771"/>
    <w:rsid w:val="007327C2"/>
    <w:rsid w:val="00732901"/>
    <w:rsid w:val="00732ADF"/>
    <w:rsid w:val="00732B98"/>
    <w:rsid w:val="00732ED3"/>
    <w:rsid w:val="00732F95"/>
    <w:rsid w:val="00732FA8"/>
    <w:rsid w:val="007333DB"/>
    <w:rsid w:val="00734155"/>
    <w:rsid w:val="007341C9"/>
    <w:rsid w:val="00734344"/>
    <w:rsid w:val="00734385"/>
    <w:rsid w:val="00734574"/>
    <w:rsid w:val="00734767"/>
    <w:rsid w:val="007347FF"/>
    <w:rsid w:val="00734883"/>
    <w:rsid w:val="00734AFF"/>
    <w:rsid w:val="00734CF3"/>
    <w:rsid w:val="00734E61"/>
    <w:rsid w:val="00735252"/>
    <w:rsid w:val="0073530A"/>
    <w:rsid w:val="00735A81"/>
    <w:rsid w:val="00735B8B"/>
    <w:rsid w:val="0073650B"/>
    <w:rsid w:val="00736758"/>
    <w:rsid w:val="007367AF"/>
    <w:rsid w:val="007367F7"/>
    <w:rsid w:val="00736955"/>
    <w:rsid w:val="00736A11"/>
    <w:rsid w:val="00736B62"/>
    <w:rsid w:val="00736FCF"/>
    <w:rsid w:val="0073713B"/>
    <w:rsid w:val="0073723A"/>
    <w:rsid w:val="00737653"/>
    <w:rsid w:val="007376D1"/>
    <w:rsid w:val="00737992"/>
    <w:rsid w:val="00737D60"/>
    <w:rsid w:val="00740020"/>
    <w:rsid w:val="00740DB0"/>
    <w:rsid w:val="00741723"/>
    <w:rsid w:val="00741B3D"/>
    <w:rsid w:val="00741CD0"/>
    <w:rsid w:val="0074219D"/>
    <w:rsid w:val="0074222E"/>
    <w:rsid w:val="00742695"/>
    <w:rsid w:val="00742824"/>
    <w:rsid w:val="00742D8E"/>
    <w:rsid w:val="00742F57"/>
    <w:rsid w:val="00743219"/>
    <w:rsid w:val="00743572"/>
    <w:rsid w:val="00743A08"/>
    <w:rsid w:val="00743B8E"/>
    <w:rsid w:val="00743CA7"/>
    <w:rsid w:val="00743EE3"/>
    <w:rsid w:val="00743F0A"/>
    <w:rsid w:val="007444CF"/>
    <w:rsid w:val="00744926"/>
    <w:rsid w:val="0074498F"/>
    <w:rsid w:val="00744C1C"/>
    <w:rsid w:val="00744C3E"/>
    <w:rsid w:val="00744D8A"/>
    <w:rsid w:val="007454B5"/>
    <w:rsid w:val="00746C8D"/>
    <w:rsid w:val="00747199"/>
    <w:rsid w:val="007474D8"/>
    <w:rsid w:val="007477C0"/>
    <w:rsid w:val="0074781F"/>
    <w:rsid w:val="00747A4E"/>
    <w:rsid w:val="00747C39"/>
    <w:rsid w:val="00750001"/>
    <w:rsid w:val="0075002E"/>
    <w:rsid w:val="007500BD"/>
    <w:rsid w:val="00750176"/>
    <w:rsid w:val="00750463"/>
    <w:rsid w:val="007506FA"/>
    <w:rsid w:val="0075089F"/>
    <w:rsid w:val="00750952"/>
    <w:rsid w:val="00750B72"/>
    <w:rsid w:val="00750F60"/>
    <w:rsid w:val="00751087"/>
    <w:rsid w:val="007515D3"/>
    <w:rsid w:val="00751650"/>
    <w:rsid w:val="0075169D"/>
    <w:rsid w:val="00751A83"/>
    <w:rsid w:val="00751BFE"/>
    <w:rsid w:val="00751CA5"/>
    <w:rsid w:val="00751FA7"/>
    <w:rsid w:val="00752B10"/>
    <w:rsid w:val="00752B63"/>
    <w:rsid w:val="00752EFA"/>
    <w:rsid w:val="00753182"/>
    <w:rsid w:val="00753489"/>
    <w:rsid w:val="007536F3"/>
    <w:rsid w:val="0075375E"/>
    <w:rsid w:val="007538C7"/>
    <w:rsid w:val="00753CD7"/>
    <w:rsid w:val="00753D0D"/>
    <w:rsid w:val="0075416E"/>
    <w:rsid w:val="007542E6"/>
    <w:rsid w:val="007548ED"/>
    <w:rsid w:val="007549E1"/>
    <w:rsid w:val="00754A48"/>
    <w:rsid w:val="00754AAA"/>
    <w:rsid w:val="00754DCC"/>
    <w:rsid w:val="00754F22"/>
    <w:rsid w:val="00755CB3"/>
    <w:rsid w:val="00755EDC"/>
    <w:rsid w:val="0075601C"/>
    <w:rsid w:val="00756047"/>
    <w:rsid w:val="007561C2"/>
    <w:rsid w:val="007562C2"/>
    <w:rsid w:val="007563C7"/>
    <w:rsid w:val="0075644A"/>
    <w:rsid w:val="007568CD"/>
    <w:rsid w:val="00756B3B"/>
    <w:rsid w:val="0075716D"/>
    <w:rsid w:val="007573A9"/>
    <w:rsid w:val="0075764F"/>
    <w:rsid w:val="0075778C"/>
    <w:rsid w:val="007602DF"/>
    <w:rsid w:val="00760399"/>
    <w:rsid w:val="0076070D"/>
    <w:rsid w:val="00760ACE"/>
    <w:rsid w:val="00760BD2"/>
    <w:rsid w:val="00760EA2"/>
    <w:rsid w:val="00761183"/>
    <w:rsid w:val="007615A3"/>
    <w:rsid w:val="00761FB6"/>
    <w:rsid w:val="007625F2"/>
    <w:rsid w:val="0076297F"/>
    <w:rsid w:val="007629DD"/>
    <w:rsid w:val="00762F8F"/>
    <w:rsid w:val="007632A5"/>
    <w:rsid w:val="00763525"/>
    <w:rsid w:val="00763577"/>
    <w:rsid w:val="007636CC"/>
    <w:rsid w:val="007637BF"/>
    <w:rsid w:val="00763B75"/>
    <w:rsid w:val="00763E8D"/>
    <w:rsid w:val="007640DE"/>
    <w:rsid w:val="0076428D"/>
    <w:rsid w:val="00764903"/>
    <w:rsid w:val="00764B5E"/>
    <w:rsid w:val="00764CBF"/>
    <w:rsid w:val="00764EE8"/>
    <w:rsid w:val="007652FC"/>
    <w:rsid w:val="007657DB"/>
    <w:rsid w:val="00766274"/>
    <w:rsid w:val="007663BC"/>
    <w:rsid w:val="007663D7"/>
    <w:rsid w:val="00766435"/>
    <w:rsid w:val="00766F8D"/>
    <w:rsid w:val="00767176"/>
    <w:rsid w:val="0076721D"/>
    <w:rsid w:val="007673E0"/>
    <w:rsid w:val="0076740E"/>
    <w:rsid w:val="00767647"/>
    <w:rsid w:val="00767706"/>
    <w:rsid w:val="0076771C"/>
    <w:rsid w:val="00767D1E"/>
    <w:rsid w:val="007702E6"/>
    <w:rsid w:val="007702F1"/>
    <w:rsid w:val="00770DF3"/>
    <w:rsid w:val="00771095"/>
    <w:rsid w:val="0077121F"/>
    <w:rsid w:val="0077130E"/>
    <w:rsid w:val="007713E2"/>
    <w:rsid w:val="007726B1"/>
    <w:rsid w:val="007727A7"/>
    <w:rsid w:val="00772B5F"/>
    <w:rsid w:val="00772F07"/>
    <w:rsid w:val="00773169"/>
    <w:rsid w:val="007731F7"/>
    <w:rsid w:val="007733AA"/>
    <w:rsid w:val="007733B9"/>
    <w:rsid w:val="007733E9"/>
    <w:rsid w:val="0077344B"/>
    <w:rsid w:val="00773D09"/>
    <w:rsid w:val="00774039"/>
    <w:rsid w:val="007740B6"/>
    <w:rsid w:val="007741D7"/>
    <w:rsid w:val="00774651"/>
    <w:rsid w:val="00774876"/>
    <w:rsid w:val="00774B2C"/>
    <w:rsid w:val="007751A8"/>
    <w:rsid w:val="007757AB"/>
    <w:rsid w:val="007759D6"/>
    <w:rsid w:val="00775B71"/>
    <w:rsid w:val="00775F57"/>
    <w:rsid w:val="007762DE"/>
    <w:rsid w:val="00776413"/>
    <w:rsid w:val="0077642F"/>
    <w:rsid w:val="00776782"/>
    <w:rsid w:val="00776999"/>
    <w:rsid w:val="00776DEE"/>
    <w:rsid w:val="00776EED"/>
    <w:rsid w:val="00776FF4"/>
    <w:rsid w:val="007770C2"/>
    <w:rsid w:val="00777168"/>
    <w:rsid w:val="007773CA"/>
    <w:rsid w:val="007773CD"/>
    <w:rsid w:val="007777CB"/>
    <w:rsid w:val="0077780F"/>
    <w:rsid w:val="00777833"/>
    <w:rsid w:val="00777B0D"/>
    <w:rsid w:val="00780267"/>
    <w:rsid w:val="007808D7"/>
    <w:rsid w:val="00780C5C"/>
    <w:rsid w:val="00780EB6"/>
    <w:rsid w:val="007813B8"/>
    <w:rsid w:val="007813F6"/>
    <w:rsid w:val="007818BD"/>
    <w:rsid w:val="00782076"/>
    <w:rsid w:val="007826F4"/>
    <w:rsid w:val="00782D4F"/>
    <w:rsid w:val="00782EEC"/>
    <w:rsid w:val="00783B35"/>
    <w:rsid w:val="00783CC5"/>
    <w:rsid w:val="00784427"/>
    <w:rsid w:val="00784AFB"/>
    <w:rsid w:val="00784CA4"/>
    <w:rsid w:val="007850C6"/>
    <w:rsid w:val="0078516D"/>
    <w:rsid w:val="007851A9"/>
    <w:rsid w:val="00785BFF"/>
    <w:rsid w:val="0078608B"/>
    <w:rsid w:val="007862DA"/>
    <w:rsid w:val="00786406"/>
    <w:rsid w:val="0078640B"/>
    <w:rsid w:val="00786C51"/>
    <w:rsid w:val="00787018"/>
    <w:rsid w:val="00787038"/>
    <w:rsid w:val="0078712E"/>
    <w:rsid w:val="0078740D"/>
    <w:rsid w:val="00787626"/>
    <w:rsid w:val="0078789D"/>
    <w:rsid w:val="00787F81"/>
    <w:rsid w:val="0079019B"/>
    <w:rsid w:val="0079043C"/>
    <w:rsid w:val="0079064A"/>
    <w:rsid w:val="007908CC"/>
    <w:rsid w:val="007908CD"/>
    <w:rsid w:val="00790ED3"/>
    <w:rsid w:val="00790EEB"/>
    <w:rsid w:val="007913C6"/>
    <w:rsid w:val="007915ED"/>
    <w:rsid w:val="0079162F"/>
    <w:rsid w:val="007917B1"/>
    <w:rsid w:val="00791893"/>
    <w:rsid w:val="00791D53"/>
    <w:rsid w:val="007920A2"/>
    <w:rsid w:val="00792115"/>
    <w:rsid w:val="00792B84"/>
    <w:rsid w:val="007930F7"/>
    <w:rsid w:val="00793137"/>
    <w:rsid w:val="00793CA9"/>
    <w:rsid w:val="00793EC2"/>
    <w:rsid w:val="00793FD7"/>
    <w:rsid w:val="007941D4"/>
    <w:rsid w:val="00794E0B"/>
    <w:rsid w:val="00795647"/>
    <w:rsid w:val="00795AA6"/>
    <w:rsid w:val="00795C14"/>
    <w:rsid w:val="00795D16"/>
    <w:rsid w:val="00795D18"/>
    <w:rsid w:val="00795DB5"/>
    <w:rsid w:val="0079601F"/>
    <w:rsid w:val="007961CE"/>
    <w:rsid w:val="0079631A"/>
    <w:rsid w:val="00796360"/>
    <w:rsid w:val="007966AC"/>
    <w:rsid w:val="00796A8D"/>
    <w:rsid w:val="0079760A"/>
    <w:rsid w:val="007978BE"/>
    <w:rsid w:val="0079790F"/>
    <w:rsid w:val="00797B38"/>
    <w:rsid w:val="00797C55"/>
    <w:rsid w:val="00797CA6"/>
    <w:rsid w:val="00797E37"/>
    <w:rsid w:val="00797FF0"/>
    <w:rsid w:val="007A02FD"/>
    <w:rsid w:val="007A05FA"/>
    <w:rsid w:val="007A0C2C"/>
    <w:rsid w:val="007A0C3F"/>
    <w:rsid w:val="007A0C6A"/>
    <w:rsid w:val="007A11C0"/>
    <w:rsid w:val="007A1270"/>
    <w:rsid w:val="007A163E"/>
    <w:rsid w:val="007A1AE4"/>
    <w:rsid w:val="007A20A5"/>
    <w:rsid w:val="007A2420"/>
    <w:rsid w:val="007A24AE"/>
    <w:rsid w:val="007A2640"/>
    <w:rsid w:val="007A2E9B"/>
    <w:rsid w:val="007A2F26"/>
    <w:rsid w:val="007A2F92"/>
    <w:rsid w:val="007A2FF8"/>
    <w:rsid w:val="007A3436"/>
    <w:rsid w:val="007A34BC"/>
    <w:rsid w:val="007A34DF"/>
    <w:rsid w:val="007A3773"/>
    <w:rsid w:val="007A386B"/>
    <w:rsid w:val="007A3993"/>
    <w:rsid w:val="007A3AC5"/>
    <w:rsid w:val="007A3AE9"/>
    <w:rsid w:val="007A3AF2"/>
    <w:rsid w:val="007A403E"/>
    <w:rsid w:val="007A443B"/>
    <w:rsid w:val="007A481E"/>
    <w:rsid w:val="007A4B09"/>
    <w:rsid w:val="007A4B49"/>
    <w:rsid w:val="007A4B84"/>
    <w:rsid w:val="007A4B8C"/>
    <w:rsid w:val="007A4D20"/>
    <w:rsid w:val="007A4EEA"/>
    <w:rsid w:val="007A50AA"/>
    <w:rsid w:val="007A50BE"/>
    <w:rsid w:val="007A559C"/>
    <w:rsid w:val="007A56AB"/>
    <w:rsid w:val="007A59BE"/>
    <w:rsid w:val="007A5B85"/>
    <w:rsid w:val="007A5BEB"/>
    <w:rsid w:val="007A6056"/>
    <w:rsid w:val="007A6A61"/>
    <w:rsid w:val="007A6AA1"/>
    <w:rsid w:val="007A6B2D"/>
    <w:rsid w:val="007A6EB3"/>
    <w:rsid w:val="007A708A"/>
    <w:rsid w:val="007A714C"/>
    <w:rsid w:val="007A79D3"/>
    <w:rsid w:val="007A7D3D"/>
    <w:rsid w:val="007B00BA"/>
    <w:rsid w:val="007B0210"/>
    <w:rsid w:val="007B0414"/>
    <w:rsid w:val="007B07C0"/>
    <w:rsid w:val="007B15D0"/>
    <w:rsid w:val="007B1AF0"/>
    <w:rsid w:val="007B1C60"/>
    <w:rsid w:val="007B1E63"/>
    <w:rsid w:val="007B212C"/>
    <w:rsid w:val="007B21AE"/>
    <w:rsid w:val="007B21F6"/>
    <w:rsid w:val="007B27E7"/>
    <w:rsid w:val="007B27F5"/>
    <w:rsid w:val="007B2A8D"/>
    <w:rsid w:val="007B2C18"/>
    <w:rsid w:val="007B2D43"/>
    <w:rsid w:val="007B31BB"/>
    <w:rsid w:val="007B3359"/>
    <w:rsid w:val="007B3566"/>
    <w:rsid w:val="007B3926"/>
    <w:rsid w:val="007B396E"/>
    <w:rsid w:val="007B3D6A"/>
    <w:rsid w:val="007B441D"/>
    <w:rsid w:val="007B4841"/>
    <w:rsid w:val="007B49C8"/>
    <w:rsid w:val="007B4C26"/>
    <w:rsid w:val="007B5007"/>
    <w:rsid w:val="007B528E"/>
    <w:rsid w:val="007B534B"/>
    <w:rsid w:val="007B5725"/>
    <w:rsid w:val="007B58EC"/>
    <w:rsid w:val="007B6151"/>
    <w:rsid w:val="007B6201"/>
    <w:rsid w:val="007B67B6"/>
    <w:rsid w:val="007B73D3"/>
    <w:rsid w:val="007B76F3"/>
    <w:rsid w:val="007B797D"/>
    <w:rsid w:val="007B7A73"/>
    <w:rsid w:val="007B7B52"/>
    <w:rsid w:val="007C0474"/>
    <w:rsid w:val="007C0B75"/>
    <w:rsid w:val="007C0CCD"/>
    <w:rsid w:val="007C103E"/>
    <w:rsid w:val="007C121B"/>
    <w:rsid w:val="007C1229"/>
    <w:rsid w:val="007C188D"/>
    <w:rsid w:val="007C1B04"/>
    <w:rsid w:val="007C1FC1"/>
    <w:rsid w:val="007C1FE2"/>
    <w:rsid w:val="007C20F8"/>
    <w:rsid w:val="007C26DE"/>
    <w:rsid w:val="007C2B83"/>
    <w:rsid w:val="007C3161"/>
    <w:rsid w:val="007C332B"/>
    <w:rsid w:val="007C34F4"/>
    <w:rsid w:val="007C3C91"/>
    <w:rsid w:val="007C3EF9"/>
    <w:rsid w:val="007C4E42"/>
    <w:rsid w:val="007C5074"/>
    <w:rsid w:val="007C5410"/>
    <w:rsid w:val="007C55C5"/>
    <w:rsid w:val="007C5A31"/>
    <w:rsid w:val="007C5D3F"/>
    <w:rsid w:val="007C5D78"/>
    <w:rsid w:val="007C60B9"/>
    <w:rsid w:val="007C61F9"/>
    <w:rsid w:val="007C63B0"/>
    <w:rsid w:val="007C684F"/>
    <w:rsid w:val="007C6A07"/>
    <w:rsid w:val="007C7345"/>
    <w:rsid w:val="007C77E8"/>
    <w:rsid w:val="007C7D5A"/>
    <w:rsid w:val="007D02C0"/>
    <w:rsid w:val="007D06E7"/>
    <w:rsid w:val="007D0AE5"/>
    <w:rsid w:val="007D0B50"/>
    <w:rsid w:val="007D0D01"/>
    <w:rsid w:val="007D0D8B"/>
    <w:rsid w:val="007D159E"/>
    <w:rsid w:val="007D1B20"/>
    <w:rsid w:val="007D1C9B"/>
    <w:rsid w:val="007D1DEA"/>
    <w:rsid w:val="007D205D"/>
    <w:rsid w:val="007D207A"/>
    <w:rsid w:val="007D21CC"/>
    <w:rsid w:val="007D26D1"/>
    <w:rsid w:val="007D26DD"/>
    <w:rsid w:val="007D2C62"/>
    <w:rsid w:val="007D3277"/>
    <w:rsid w:val="007D3470"/>
    <w:rsid w:val="007D37AD"/>
    <w:rsid w:val="007D3890"/>
    <w:rsid w:val="007D38B3"/>
    <w:rsid w:val="007D3A1C"/>
    <w:rsid w:val="007D3C9F"/>
    <w:rsid w:val="007D44A9"/>
    <w:rsid w:val="007D4BB0"/>
    <w:rsid w:val="007D4C4E"/>
    <w:rsid w:val="007D4F8A"/>
    <w:rsid w:val="007D505F"/>
    <w:rsid w:val="007D564E"/>
    <w:rsid w:val="007D57CC"/>
    <w:rsid w:val="007D5E10"/>
    <w:rsid w:val="007D5E4F"/>
    <w:rsid w:val="007D6259"/>
    <w:rsid w:val="007D625D"/>
    <w:rsid w:val="007D6A0B"/>
    <w:rsid w:val="007D705A"/>
    <w:rsid w:val="007D74BB"/>
    <w:rsid w:val="007E02D2"/>
    <w:rsid w:val="007E049E"/>
    <w:rsid w:val="007E0BF3"/>
    <w:rsid w:val="007E0D30"/>
    <w:rsid w:val="007E0FD6"/>
    <w:rsid w:val="007E147B"/>
    <w:rsid w:val="007E16BB"/>
    <w:rsid w:val="007E1966"/>
    <w:rsid w:val="007E216E"/>
    <w:rsid w:val="007E2455"/>
    <w:rsid w:val="007E26E2"/>
    <w:rsid w:val="007E2813"/>
    <w:rsid w:val="007E2C77"/>
    <w:rsid w:val="007E2CEF"/>
    <w:rsid w:val="007E30B9"/>
    <w:rsid w:val="007E321F"/>
    <w:rsid w:val="007E32FB"/>
    <w:rsid w:val="007E347C"/>
    <w:rsid w:val="007E3538"/>
    <w:rsid w:val="007E3590"/>
    <w:rsid w:val="007E39A2"/>
    <w:rsid w:val="007E3B45"/>
    <w:rsid w:val="007E3C77"/>
    <w:rsid w:val="007E3DEC"/>
    <w:rsid w:val="007E44A6"/>
    <w:rsid w:val="007E45FF"/>
    <w:rsid w:val="007E468F"/>
    <w:rsid w:val="007E472C"/>
    <w:rsid w:val="007E517D"/>
    <w:rsid w:val="007E5342"/>
    <w:rsid w:val="007E53B1"/>
    <w:rsid w:val="007E554B"/>
    <w:rsid w:val="007E5641"/>
    <w:rsid w:val="007E631F"/>
    <w:rsid w:val="007E6E10"/>
    <w:rsid w:val="007E6E71"/>
    <w:rsid w:val="007E6F41"/>
    <w:rsid w:val="007E72FE"/>
    <w:rsid w:val="007E74E0"/>
    <w:rsid w:val="007E7F51"/>
    <w:rsid w:val="007F00AE"/>
    <w:rsid w:val="007F0672"/>
    <w:rsid w:val="007F0A97"/>
    <w:rsid w:val="007F0D5E"/>
    <w:rsid w:val="007F0EA1"/>
    <w:rsid w:val="007F1206"/>
    <w:rsid w:val="007F12F6"/>
    <w:rsid w:val="007F1520"/>
    <w:rsid w:val="007F1974"/>
    <w:rsid w:val="007F1D2A"/>
    <w:rsid w:val="007F1EA8"/>
    <w:rsid w:val="007F2379"/>
    <w:rsid w:val="007F25EC"/>
    <w:rsid w:val="007F272A"/>
    <w:rsid w:val="007F27C8"/>
    <w:rsid w:val="007F2BE3"/>
    <w:rsid w:val="007F2BE9"/>
    <w:rsid w:val="007F2C39"/>
    <w:rsid w:val="007F327B"/>
    <w:rsid w:val="007F34F6"/>
    <w:rsid w:val="007F3683"/>
    <w:rsid w:val="007F3D83"/>
    <w:rsid w:val="007F458B"/>
    <w:rsid w:val="007F4C9C"/>
    <w:rsid w:val="007F5090"/>
    <w:rsid w:val="007F5117"/>
    <w:rsid w:val="007F5249"/>
    <w:rsid w:val="007F5A51"/>
    <w:rsid w:val="007F5DDE"/>
    <w:rsid w:val="007F6359"/>
    <w:rsid w:val="007F68F3"/>
    <w:rsid w:val="007F6E26"/>
    <w:rsid w:val="007F6EDC"/>
    <w:rsid w:val="007F7342"/>
    <w:rsid w:val="007F75E1"/>
    <w:rsid w:val="007F79AC"/>
    <w:rsid w:val="007F7A17"/>
    <w:rsid w:val="007F7C63"/>
    <w:rsid w:val="007F7C88"/>
    <w:rsid w:val="007F7F8B"/>
    <w:rsid w:val="0080029A"/>
    <w:rsid w:val="00800302"/>
    <w:rsid w:val="00800318"/>
    <w:rsid w:val="00800341"/>
    <w:rsid w:val="00800498"/>
    <w:rsid w:val="00800DA7"/>
    <w:rsid w:val="00801118"/>
    <w:rsid w:val="0080126D"/>
    <w:rsid w:val="00801A91"/>
    <w:rsid w:val="00801A9D"/>
    <w:rsid w:val="00801F28"/>
    <w:rsid w:val="008020BB"/>
    <w:rsid w:val="0080215E"/>
    <w:rsid w:val="0080256E"/>
    <w:rsid w:val="008025CD"/>
    <w:rsid w:val="00802888"/>
    <w:rsid w:val="008028F2"/>
    <w:rsid w:val="00802D9B"/>
    <w:rsid w:val="00803AF7"/>
    <w:rsid w:val="00803BC6"/>
    <w:rsid w:val="00803BDA"/>
    <w:rsid w:val="008042AF"/>
    <w:rsid w:val="0080432D"/>
    <w:rsid w:val="00804948"/>
    <w:rsid w:val="008049F8"/>
    <w:rsid w:val="00804BE1"/>
    <w:rsid w:val="00805350"/>
    <w:rsid w:val="00805417"/>
    <w:rsid w:val="0080555A"/>
    <w:rsid w:val="0080572D"/>
    <w:rsid w:val="0080583B"/>
    <w:rsid w:val="008058CC"/>
    <w:rsid w:val="00805E60"/>
    <w:rsid w:val="00806302"/>
    <w:rsid w:val="00806850"/>
    <w:rsid w:val="008069DE"/>
    <w:rsid w:val="00806F72"/>
    <w:rsid w:val="00807644"/>
    <w:rsid w:val="008079E2"/>
    <w:rsid w:val="0081078A"/>
    <w:rsid w:val="0081088B"/>
    <w:rsid w:val="00810AAF"/>
    <w:rsid w:val="00810CD0"/>
    <w:rsid w:val="00811697"/>
    <w:rsid w:val="00811720"/>
    <w:rsid w:val="008117A4"/>
    <w:rsid w:val="00811DB8"/>
    <w:rsid w:val="008124CB"/>
    <w:rsid w:val="0081267F"/>
    <w:rsid w:val="008126F6"/>
    <w:rsid w:val="0081276D"/>
    <w:rsid w:val="00812A62"/>
    <w:rsid w:val="00812CC3"/>
    <w:rsid w:val="00812D27"/>
    <w:rsid w:val="0081311C"/>
    <w:rsid w:val="00813210"/>
    <w:rsid w:val="00813235"/>
    <w:rsid w:val="0081327E"/>
    <w:rsid w:val="0081354F"/>
    <w:rsid w:val="008135C4"/>
    <w:rsid w:val="0081368C"/>
    <w:rsid w:val="00813809"/>
    <w:rsid w:val="00813877"/>
    <w:rsid w:val="00813A21"/>
    <w:rsid w:val="00813B3E"/>
    <w:rsid w:val="00814553"/>
    <w:rsid w:val="00814CC2"/>
    <w:rsid w:val="00815198"/>
    <w:rsid w:val="00815214"/>
    <w:rsid w:val="00815845"/>
    <w:rsid w:val="0081628D"/>
    <w:rsid w:val="008166D5"/>
    <w:rsid w:val="008169EC"/>
    <w:rsid w:val="00816D87"/>
    <w:rsid w:val="00816E50"/>
    <w:rsid w:val="00816FD3"/>
    <w:rsid w:val="008173A9"/>
    <w:rsid w:val="00817F50"/>
    <w:rsid w:val="00820E2D"/>
    <w:rsid w:val="00820FF0"/>
    <w:rsid w:val="0082101D"/>
    <w:rsid w:val="008212C2"/>
    <w:rsid w:val="008219E5"/>
    <w:rsid w:val="00821AEF"/>
    <w:rsid w:val="008222CE"/>
    <w:rsid w:val="0082287E"/>
    <w:rsid w:val="00822BDD"/>
    <w:rsid w:val="00822D32"/>
    <w:rsid w:val="0082359B"/>
    <w:rsid w:val="00823BDA"/>
    <w:rsid w:val="00823C0B"/>
    <w:rsid w:val="00823F1D"/>
    <w:rsid w:val="0082401F"/>
    <w:rsid w:val="00824298"/>
    <w:rsid w:val="00824441"/>
    <w:rsid w:val="00825618"/>
    <w:rsid w:val="008257F9"/>
    <w:rsid w:val="00825AEA"/>
    <w:rsid w:val="00825CAA"/>
    <w:rsid w:val="00826874"/>
    <w:rsid w:val="00826918"/>
    <w:rsid w:val="00826A4F"/>
    <w:rsid w:val="00826F3A"/>
    <w:rsid w:val="00827D10"/>
    <w:rsid w:val="00830544"/>
    <w:rsid w:val="0083088D"/>
    <w:rsid w:val="0083184B"/>
    <w:rsid w:val="00831D07"/>
    <w:rsid w:val="00832816"/>
    <w:rsid w:val="008329C2"/>
    <w:rsid w:val="00832D21"/>
    <w:rsid w:val="00832D69"/>
    <w:rsid w:val="00832DB5"/>
    <w:rsid w:val="00832EA1"/>
    <w:rsid w:val="0083358D"/>
    <w:rsid w:val="0083374C"/>
    <w:rsid w:val="008339BA"/>
    <w:rsid w:val="00833B24"/>
    <w:rsid w:val="00833DE3"/>
    <w:rsid w:val="00833EF8"/>
    <w:rsid w:val="00834481"/>
    <w:rsid w:val="00834ABE"/>
    <w:rsid w:val="00834BD1"/>
    <w:rsid w:val="00834DF8"/>
    <w:rsid w:val="00834F5B"/>
    <w:rsid w:val="008351AB"/>
    <w:rsid w:val="008351E1"/>
    <w:rsid w:val="00835259"/>
    <w:rsid w:val="0083546D"/>
    <w:rsid w:val="0083556E"/>
    <w:rsid w:val="00835B04"/>
    <w:rsid w:val="00835B27"/>
    <w:rsid w:val="00835F22"/>
    <w:rsid w:val="00835F4D"/>
    <w:rsid w:val="0083605A"/>
    <w:rsid w:val="00836369"/>
    <w:rsid w:val="00836B58"/>
    <w:rsid w:val="00836CE2"/>
    <w:rsid w:val="0083729B"/>
    <w:rsid w:val="00837412"/>
    <w:rsid w:val="00837A78"/>
    <w:rsid w:val="00837E67"/>
    <w:rsid w:val="008404AB"/>
    <w:rsid w:val="0084060E"/>
    <w:rsid w:val="00840834"/>
    <w:rsid w:val="00840D60"/>
    <w:rsid w:val="00840DF9"/>
    <w:rsid w:val="0084154A"/>
    <w:rsid w:val="00841646"/>
    <w:rsid w:val="008419D7"/>
    <w:rsid w:val="00841A4D"/>
    <w:rsid w:val="00841B14"/>
    <w:rsid w:val="00841BE5"/>
    <w:rsid w:val="00841EBC"/>
    <w:rsid w:val="00842052"/>
    <w:rsid w:val="00842823"/>
    <w:rsid w:val="00842836"/>
    <w:rsid w:val="00842A3C"/>
    <w:rsid w:val="0084393E"/>
    <w:rsid w:val="00843C66"/>
    <w:rsid w:val="00843EC2"/>
    <w:rsid w:val="00843EE8"/>
    <w:rsid w:val="0084445B"/>
    <w:rsid w:val="00844812"/>
    <w:rsid w:val="00844FE4"/>
    <w:rsid w:val="00845304"/>
    <w:rsid w:val="00845CED"/>
    <w:rsid w:val="00846678"/>
    <w:rsid w:val="008467DA"/>
    <w:rsid w:val="008468ED"/>
    <w:rsid w:val="00846DB3"/>
    <w:rsid w:val="0084723F"/>
    <w:rsid w:val="00847A49"/>
    <w:rsid w:val="00847AB5"/>
    <w:rsid w:val="008509F0"/>
    <w:rsid w:val="00850EB1"/>
    <w:rsid w:val="00851399"/>
    <w:rsid w:val="00851459"/>
    <w:rsid w:val="00851577"/>
    <w:rsid w:val="0085170A"/>
    <w:rsid w:val="0085185A"/>
    <w:rsid w:val="00851B51"/>
    <w:rsid w:val="00851F4C"/>
    <w:rsid w:val="0085236B"/>
    <w:rsid w:val="008527DE"/>
    <w:rsid w:val="00852AD3"/>
    <w:rsid w:val="00852C2C"/>
    <w:rsid w:val="00852FB8"/>
    <w:rsid w:val="00852FFB"/>
    <w:rsid w:val="00853090"/>
    <w:rsid w:val="0085369F"/>
    <w:rsid w:val="00853BB8"/>
    <w:rsid w:val="00853D73"/>
    <w:rsid w:val="00853E93"/>
    <w:rsid w:val="00854411"/>
    <w:rsid w:val="00854629"/>
    <w:rsid w:val="008548BC"/>
    <w:rsid w:val="00854AD8"/>
    <w:rsid w:val="00854DEB"/>
    <w:rsid w:val="00855252"/>
    <w:rsid w:val="008558AF"/>
    <w:rsid w:val="00856215"/>
    <w:rsid w:val="00856326"/>
    <w:rsid w:val="00856508"/>
    <w:rsid w:val="00856C14"/>
    <w:rsid w:val="00856D2A"/>
    <w:rsid w:val="008570A0"/>
    <w:rsid w:val="00857194"/>
    <w:rsid w:val="00857836"/>
    <w:rsid w:val="00857B60"/>
    <w:rsid w:val="00857BCB"/>
    <w:rsid w:val="008602E7"/>
    <w:rsid w:val="008605B8"/>
    <w:rsid w:val="00860813"/>
    <w:rsid w:val="00860A40"/>
    <w:rsid w:val="00860ADF"/>
    <w:rsid w:val="00860B2A"/>
    <w:rsid w:val="00860D20"/>
    <w:rsid w:val="00861679"/>
    <w:rsid w:val="0086167C"/>
    <w:rsid w:val="0086172F"/>
    <w:rsid w:val="00861E9E"/>
    <w:rsid w:val="00863821"/>
    <w:rsid w:val="008638B3"/>
    <w:rsid w:val="008639C7"/>
    <w:rsid w:val="00863F0C"/>
    <w:rsid w:val="0086423A"/>
    <w:rsid w:val="00864498"/>
    <w:rsid w:val="008647D6"/>
    <w:rsid w:val="0086483E"/>
    <w:rsid w:val="00864A72"/>
    <w:rsid w:val="00864BA6"/>
    <w:rsid w:val="00864E4B"/>
    <w:rsid w:val="00864EAB"/>
    <w:rsid w:val="00865272"/>
    <w:rsid w:val="008654E5"/>
    <w:rsid w:val="00865591"/>
    <w:rsid w:val="00865632"/>
    <w:rsid w:val="008660A2"/>
    <w:rsid w:val="00866AE6"/>
    <w:rsid w:val="00866B73"/>
    <w:rsid w:val="00866DBF"/>
    <w:rsid w:val="00866DD4"/>
    <w:rsid w:val="00867370"/>
    <w:rsid w:val="008673B5"/>
    <w:rsid w:val="008673D4"/>
    <w:rsid w:val="00867439"/>
    <w:rsid w:val="008704C4"/>
    <w:rsid w:val="0087056C"/>
    <w:rsid w:val="008706D8"/>
    <w:rsid w:val="00871172"/>
    <w:rsid w:val="008712D8"/>
    <w:rsid w:val="00871582"/>
    <w:rsid w:val="00871A82"/>
    <w:rsid w:val="00871DB7"/>
    <w:rsid w:val="00871EE1"/>
    <w:rsid w:val="00871F69"/>
    <w:rsid w:val="00872091"/>
    <w:rsid w:val="00872145"/>
    <w:rsid w:val="00872540"/>
    <w:rsid w:val="008726BE"/>
    <w:rsid w:val="00872AFB"/>
    <w:rsid w:val="0087377D"/>
    <w:rsid w:val="00873B8C"/>
    <w:rsid w:val="00873CC2"/>
    <w:rsid w:val="00873DF5"/>
    <w:rsid w:val="0087467C"/>
    <w:rsid w:val="00874883"/>
    <w:rsid w:val="00874989"/>
    <w:rsid w:val="00874B32"/>
    <w:rsid w:val="00874E38"/>
    <w:rsid w:val="008752CA"/>
    <w:rsid w:val="00875398"/>
    <w:rsid w:val="00875A4C"/>
    <w:rsid w:val="00875A81"/>
    <w:rsid w:val="00875B62"/>
    <w:rsid w:val="00875BFE"/>
    <w:rsid w:val="00875E05"/>
    <w:rsid w:val="00875EB3"/>
    <w:rsid w:val="008768DA"/>
    <w:rsid w:val="00876ADC"/>
    <w:rsid w:val="00876FF8"/>
    <w:rsid w:val="0087706F"/>
    <w:rsid w:val="008770B1"/>
    <w:rsid w:val="0087734F"/>
    <w:rsid w:val="00877351"/>
    <w:rsid w:val="0087740B"/>
    <w:rsid w:val="0087744A"/>
    <w:rsid w:val="00877AE9"/>
    <w:rsid w:val="008800A8"/>
    <w:rsid w:val="00880285"/>
    <w:rsid w:val="00880397"/>
    <w:rsid w:val="008804C0"/>
    <w:rsid w:val="00880952"/>
    <w:rsid w:val="00880C19"/>
    <w:rsid w:val="00880CEB"/>
    <w:rsid w:val="00880F3B"/>
    <w:rsid w:val="008813B0"/>
    <w:rsid w:val="008813ED"/>
    <w:rsid w:val="00881B34"/>
    <w:rsid w:val="008821E6"/>
    <w:rsid w:val="00882254"/>
    <w:rsid w:val="008826B9"/>
    <w:rsid w:val="008828CB"/>
    <w:rsid w:val="00882B02"/>
    <w:rsid w:val="00882CAC"/>
    <w:rsid w:val="00882D3F"/>
    <w:rsid w:val="008830BB"/>
    <w:rsid w:val="0088313A"/>
    <w:rsid w:val="00883F01"/>
    <w:rsid w:val="00884735"/>
    <w:rsid w:val="00884951"/>
    <w:rsid w:val="00884A5B"/>
    <w:rsid w:val="00884B70"/>
    <w:rsid w:val="00885408"/>
    <w:rsid w:val="00885708"/>
    <w:rsid w:val="00885ABD"/>
    <w:rsid w:val="00885DBF"/>
    <w:rsid w:val="00886C61"/>
    <w:rsid w:val="00886E5F"/>
    <w:rsid w:val="00886FC1"/>
    <w:rsid w:val="0088718E"/>
    <w:rsid w:val="0088778E"/>
    <w:rsid w:val="00887EBB"/>
    <w:rsid w:val="00890041"/>
    <w:rsid w:val="00890079"/>
    <w:rsid w:val="00890A33"/>
    <w:rsid w:val="00890CB8"/>
    <w:rsid w:val="0089108B"/>
    <w:rsid w:val="008910AB"/>
    <w:rsid w:val="008912FA"/>
    <w:rsid w:val="008918CF"/>
    <w:rsid w:val="0089195B"/>
    <w:rsid w:val="00891A1A"/>
    <w:rsid w:val="00891B93"/>
    <w:rsid w:val="00891C29"/>
    <w:rsid w:val="008931A3"/>
    <w:rsid w:val="008931D1"/>
    <w:rsid w:val="0089347D"/>
    <w:rsid w:val="008936C4"/>
    <w:rsid w:val="00893720"/>
    <w:rsid w:val="00893748"/>
    <w:rsid w:val="00893862"/>
    <w:rsid w:val="0089399B"/>
    <w:rsid w:val="00893A29"/>
    <w:rsid w:val="00893A9B"/>
    <w:rsid w:val="00893BA7"/>
    <w:rsid w:val="00893D13"/>
    <w:rsid w:val="00893F2E"/>
    <w:rsid w:val="008943EA"/>
    <w:rsid w:val="00894914"/>
    <w:rsid w:val="00894CBB"/>
    <w:rsid w:val="00894E6A"/>
    <w:rsid w:val="0089514D"/>
    <w:rsid w:val="00895928"/>
    <w:rsid w:val="00895BAC"/>
    <w:rsid w:val="00895D4B"/>
    <w:rsid w:val="008962D2"/>
    <w:rsid w:val="0089632A"/>
    <w:rsid w:val="0089675B"/>
    <w:rsid w:val="00896776"/>
    <w:rsid w:val="0089787A"/>
    <w:rsid w:val="008978F7"/>
    <w:rsid w:val="00897A3F"/>
    <w:rsid w:val="00897D38"/>
    <w:rsid w:val="00897FF4"/>
    <w:rsid w:val="008A00AB"/>
    <w:rsid w:val="008A0EA2"/>
    <w:rsid w:val="008A122D"/>
    <w:rsid w:val="008A1303"/>
    <w:rsid w:val="008A1330"/>
    <w:rsid w:val="008A160F"/>
    <w:rsid w:val="008A1981"/>
    <w:rsid w:val="008A1A77"/>
    <w:rsid w:val="008A1D72"/>
    <w:rsid w:val="008A1E0C"/>
    <w:rsid w:val="008A1FC3"/>
    <w:rsid w:val="008A1FF8"/>
    <w:rsid w:val="008A20D9"/>
    <w:rsid w:val="008A218F"/>
    <w:rsid w:val="008A220C"/>
    <w:rsid w:val="008A2402"/>
    <w:rsid w:val="008A24D8"/>
    <w:rsid w:val="008A3169"/>
    <w:rsid w:val="008A33BD"/>
    <w:rsid w:val="008A351A"/>
    <w:rsid w:val="008A35DB"/>
    <w:rsid w:val="008A37A9"/>
    <w:rsid w:val="008A3BC6"/>
    <w:rsid w:val="008A3C8F"/>
    <w:rsid w:val="008A3FE9"/>
    <w:rsid w:val="008A455C"/>
    <w:rsid w:val="008A4EEA"/>
    <w:rsid w:val="008A50C2"/>
    <w:rsid w:val="008A50C5"/>
    <w:rsid w:val="008A51A7"/>
    <w:rsid w:val="008A51AC"/>
    <w:rsid w:val="008A5453"/>
    <w:rsid w:val="008A5529"/>
    <w:rsid w:val="008A558C"/>
    <w:rsid w:val="008A55A3"/>
    <w:rsid w:val="008A5939"/>
    <w:rsid w:val="008A5D7B"/>
    <w:rsid w:val="008A5EE0"/>
    <w:rsid w:val="008A6A03"/>
    <w:rsid w:val="008A6C68"/>
    <w:rsid w:val="008A6E0D"/>
    <w:rsid w:val="008A6E9A"/>
    <w:rsid w:val="008A72A0"/>
    <w:rsid w:val="008A72B1"/>
    <w:rsid w:val="008A73DC"/>
    <w:rsid w:val="008A7493"/>
    <w:rsid w:val="008A7819"/>
    <w:rsid w:val="008A7ADA"/>
    <w:rsid w:val="008A7E9A"/>
    <w:rsid w:val="008B0490"/>
    <w:rsid w:val="008B06C3"/>
    <w:rsid w:val="008B0EC5"/>
    <w:rsid w:val="008B1159"/>
    <w:rsid w:val="008B1625"/>
    <w:rsid w:val="008B1A3C"/>
    <w:rsid w:val="008B1FAA"/>
    <w:rsid w:val="008B20FD"/>
    <w:rsid w:val="008B2259"/>
    <w:rsid w:val="008B2F38"/>
    <w:rsid w:val="008B2F81"/>
    <w:rsid w:val="008B35D8"/>
    <w:rsid w:val="008B36E6"/>
    <w:rsid w:val="008B37EF"/>
    <w:rsid w:val="008B3BA9"/>
    <w:rsid w:val="008B3EDF"/>
    <w:rsid w:val="008B3FDB"/>
    <w:rsid w:val="008B4517"/>
    <w:rsid w:val="008B45DE"/>
    <w:rsid w:val="008B46C4"/>
    <w:rsid w:val="008B4781"/>
    <w:rsid w:val="008B54FC"/>
    <w:rsid w:val="008B554A"/>
    <w:rsid w:val="008B57BD"/>
    <w:rsid w:val="008B5A4F"/>
    <w:rsid w:val="008B5E58"/>
    <w:rsid w:val="008B6115"/>
    <w:rsid w:val="008B6A50"/>
    <w:rsid w:val="008B6B0A"/>
    <w:rsid w:val="008B6DBF"/>
    <w:rsid w:val="008B732D"/>
    <w:rsid w:val="008B79B4"/>
    <w:rsid w:val="008B7DD8"/>
    <w:rsid w:val="008B7FEF"/>
    <w:rsid w:val="008C0644"/>
    <w:rsid w:val="008C0934"/>
    <w:rsid w:val="008C0C21"/>
    <w:rsid w:val="008C0C46"/>
    <w:rsid w:val="008C1333"/>
    <w:rsid w:val="008C13EB"/>
    <w:rsid w:val="008C1558"/>
    <w:rsid w:val="008C1928"/>
    <w:rsid w:val="008C1CCA"/>
    <w:rsid w:val="008C1D45"/>
    <w:rsid w:val="008C1ED9"/>
    <w:rsid w:val="008C1F62"/>
    <w:rsid w:val="008C221C"/>
    <w:rsid w:val="008C239F"/>
    <w:rsid w:val="008C29B8"/>
    <w:rsid w:val="008C2E67"/>
    <w:rsid w:val="008C3196"/>
    <w:rsid w:val="008C3336"/>
    <w:rsid w:val="008C3574"/>
    <w:rsid w:val="008C3862"/>
    <w:rsid w:val="008C3C54"/>
    <w:rsid w:val="008C3DBC"/>
    <w:rsid w:val="008C410B"/>
    <w:rsid w:val="008C4273"/>
    <w:rsid w:val="008C42CC"/>
    <w:rsid w:val="008C47BA"/>
    <w:rsid w:val="008C48F0"/>
    <w:rsid w:val="008C4EDF"/>
    <w:rsid w:val="008C5294"/>
    <w:rsid w:val="008C5624"/>
    <w:rsid w:val="008C5CE3"/>
    <w:rsid w:val="008C5EFB"/>
    <w:rsid w:val="008C6017"/>
    <w:rsid w:val="008C6215"/>
    <w:rsid w:val="008C6639"/>
    <w:rsid w:val="008C6ADE"/>
    <w:rsid w:val="008C73EC"/>
    <w:rsid w:val="008C73F8"/>
    <w:rsid w:val="008C768C"/>
    <w:rsid w:val="008C7773"/>
    <w:rsid w:val="008C7A62"/>
    <w:rsid w:val="008C7F44"/>
    <w:rsid w:val="008D082E"/>
    <w:rsid w:val="008D0855"/>
    <w:rsid w:val="008D08A9"/>
    <w:rsid w:val="008D1CC0"/>
    <w:rsid w:val="008D25BF"/>
    <w:rsid w:val="008D319F"/>
    <w:rsid w:val="008D32CF"/>
    <w:rsid w:val="008D32EB"/>
    <w:rsid w:val="008D3420"/>
    <w:rsid w:val="008D342D"/>
    <w:rsid w:val="008D34BE"/>
    <w:rsid w:val="008D34C4"/>
    <w:rsid w:val="008D35BC"/>
    <w:rsid w:val="008D3805"/>
    <w:rsid w:val="008D3870"/>
    <w:rsid w:val="008D3A8C"/>
    <w:rsid w:val="008D451C"/>
    <w:rsid w:val="008D462A"/>
    <w:rsid w:val="008D477C"/>
    <w:rsid w:val="008D48D3"/>
    <w:rsid w:val="008D4BF9"/>
    <w:rsid w:val="008D4E71"/>
    <w:rsid w:val="008D57F7"/>
    <w:rsid w:val="008D647E"/>
    <w:rsid w:val="008D6529"/>
    <w:rsid w:val="008D6664"/>
    <w:rsid w:val="008D6C75"/>
    <w:rsid w:val="008D6CAF"/>
    <w:rsid w:val="008D701D"/>
    <w:rsid w:val="008D70FC"/>
    <w:rsid w:val="008D76E8"/>
    <w:rsid w:val="008D79AB"/>
    <w:rsid w:val="008D7A96"/>
    <w:rsid w:val="008E05E8"/>
    <w:rsid w:val="008E0880"/>
    <w:rsid w:val="008E0A47"/>
    <w:rsid w:val="008E0B8D"/>
    <w:rsid w:val="008E0BD6"/>
    <w:rsid w:val="008E109E"/>
    <w:rsid w:val="008E2918"/>
    <w:rsid w:val="008E2945"/>
    <w:rsid w:val="008E2B2B"/>
    <w:rsid w:val="008E30BE"/>
    <w:rsid w:val="008E31DE"/>
    <w:rsid w:val="008E4262"/>
    <w:rsid w:val="008E4A69"/>
    <w:rsid w:val="008E4E9E"/>
    <w:rsid w:val="008E4F87"/>
    <w:rsid w:val="008E500B"/>
    <w:rsid w:val="008E541E"/>
    <w:rsid w:val="008E5765"/>
    <w:rsid w:val="008E5BD6"/>
    <w:rsid w:val="008E61F6"/>
    <w:rsid w:val="008E6336"/>
    <w:rsid w:val="008E65A2"/>
    <w:rsid w:val="008E66C1"/>
    <w:rsid w:val="008E67EC"/>
    <w:rsid w:val="008E69A6"/>
    <w:rsid w:val="008E6D77"/>
    <w:rsid w:val="008E72A2"/>
    <w:rsid w:val="008E7978"/>
    <w:rsid w:val="008E7A08"/>
    <w:rsid w:val="008E7A86"/>
    <w:rsid w:val="008F02C3"/>
    <w:rsid w:val="008F041B"/>
    <w:rsid w:val="008F0487"/>
    <w:rsid w:val="008F069D"/>
    <w:rsid w:val="008F0995"/>
    <w:rsid w:val="008F0D5D"/>
    <w:rsid w:val="008F0EF7"/>
    <w:rsid w:val="008F1089"/>
    <w:rsid w:val="008F13F1"/>
    <w:rsid w:val="008F1481"/>
    <w:rsid w:val="008F1554"/>
    <w:rsid w:val="008F2408"/>
    <w:rsid w:val="008F2524"/>
    <w:rsid w:val="008F29F4"/>
    <w:rsid w:val="008F2B74"/>
    <w:rsid w:val="008F2DD0"/>
    <w:rsid w:val="008F2F7A"/>
    <w:rsid w:val="008F33EF"/>
    <w:rsid w:val="008F381A"/>
    <w:rsid w:val="008F3982"/>
    <w:rsid w:val="008F3B87"/>
    <w:rsid w:val="008F3B96"/>
    <w:rsid w:val="008F3CB0"/>
    <w:rsid w:val="008F3D8E"/>
    <w:rsid w:val="008F3DDB"/>
    <w:rsid w:val="008F41EA"/>
    <w:rsid w:val="008F427A"/>
    <w:rsid w:val="008F43E7"/>
    <w:rsid w:val="008F47FF"/>
    <w:rsid w:val="008F480F"/>
    <w:rsid w:val="008F51D9"/>
    <w:rsid w:val="008F5778"/>
    <w:rsid w:val="008F62C1"/>
    <w:rsid w:val="008F6BE4"/>
    <w:rsid w:val="008F6D7D"/>
    <w:rsid w:val="008F7159"/>
    <w:rsid w:val="008F7466"/>
    <w:rsid w:val="008F783A"/>
    <w:rsid w:val="008F7C6E"/>
    <w:rsid w:val="008F7F6C"/>
    <w:rsid w:val="008F7FEC"/>
    <w:rsid w:val="0090048F"/>
    <w:rsid w:val="009006F7"/>
    <w:rsid w:val="009008DE"/>
    <w:rsid w:val="00900B19"/>
    <w:rsid w:val="00900D4A"/>
    <w:rsid w:val="0090138A"/>
    <w:rsid w:val="00901406"/>
    <w:rsid w:val="00901ECC"/>
    <w:rsid w:val="00901F4B"/>
    <w:rsid w:val="009020E0"/>
    <w:rsid w:val="009021E2"/>
    <w:rsid w:val="00902219"/>
    <w:rsid w:val="0090243B"/>
    <w:rsid w:val="00902646"/>
    <w:rsid w:val="00902917"/>
    <w:rsid w:val="00902A0C"/>
    <w:rsid w:val="00902B96"/>
    <w:rsid w:val="00902CE8"/>
    <w:rsid w:val="009036A9"/>
    <w:rsid w:val="00903B65"/>
    <w:rsid w:val="00904A85"/>
    <w:rsid w:val="00904C8E"/>
    <w:rsid w:val="00904D62"/>
    <w:rsid w:val="00904F72"/>
    <w:rsid w:val="0090515E"/>
    <w:rsid w:val="00905600"/>
    <w:rsid w:val="00905A89"/>
    <w:rsid w:val="00906024"/>
    <w:rsid w:val="00906795"/>
    <w:rsid w:val="009069AC"/>
    <w:rsid w:val="009069D0"/>
    <w:rsid w:val="009074BB"/>
    <w:rsid w:val="0090753B"/>
    <w:rsid w:val="0090778B"/>
    <w:rsid w:val="00907DC0"/>
    <w:rsid w:val="00910035"/>
    <w:rsid w:val="009103D4"/>
    <w:rsid w:val="009107CA"/>
    <w:rsid w:val="0091086C"/>
    <w:rsid w:val="00910945"/>
    <w:rsid w:val="00910CF7"/>
    <w:rsid w:val="00910E92"/>
    <w:rsid w:val="00911053"/>
    <w:rsid w:val="009111AC"/>
    <w:rsid w:val="009116D4"/>
    <w:rsid w:val="00911D7D"/>
    <w:rsid w:val="0091272A"/>
    <w:rsid w:val="0091273C"/>
    <w:rsid w:val="00912FF1"/>
    <w:rsid w:val="0091313F"/>
    <w:rsid w:val="009136F7"/>
    <w:rsid w:val="00913A8B"/>
    <w:rsid w:val="00913D51"/>
    <w:rsid w:val="00914420"/>
    <w:rsid w:val="00914940"/>
    <w:rsid w:val="00914972"/>
    <w:rsid w:val="00914A62"/>
    <w:rsid w:val="00914E0A"/>
    <w:rsid w:val="009160A7"/>
    <w:rsid w:val="009161FD"/>
    <w:rsid w:val="009169B0"/>
    <w:rsid w:val="00916EEF"/>
    <w:rsid w:val="00916FFB"/>
    <w:rsid w:val="0091796C"/>
    <w:rsid w:val="00917A89"/>
    <w:rsid w:val="00917C91"/>
    <w:rsid w:val="00917E03"/>
    <w:rsid w:val="0092023B"/>
    <w:rsid w:val="009203C5"/>
    <w:rsid w:val="00920685"/>
    <w:rsid w:val="00920826"/>
    <w:rsid w:val="00920F73"/>
    <w:rsid w:val="00920FDD"/>
    <w:rsid w:val="00921191"/>
    <w:rsid w:val="0092144D"/>
    <w:rsid w:val="0092162F"/>
    <w:rsid w:val="00921760"/>
    <w:rsid w:val="00921810"/>
    <w:rsid w:val="009218DE"/>
    <w:rsid w:val="00921DF8"/>
    <w:rsid w:val="00921E87"/>
    <w:rsid w:val="00921F26"/>
    <w:rsid w:val="00922248"/>
    <w:rsid w:val="0092230B"/>
    <w:rsid w:val="00922355"/>
    <w:rsid w:val="0092265F"/>
    <w:rsid w:val="009228FF"/>
    <w:rsid w:val="00922D05"/>
    <w:rsid w:val="00922E0D"/>
    <w:rsid w:val="00922E55"/>
    <w:rsid w:val="00922FE3"/>
    <w:rsid w:val="00923128"/>
    <w:rsid w:val="009236B4"/>
    <w:rsid w:val="00923746"/>
    <w:rsid w:val="00923CA7"/>
    <w:rsid w:val="00924739"/>
    <w:rsid w:val="009248CC"/>
    <w:rsid w:val="00924B6A"/>
    <w:rsid w:val="00924BDC"/>
    <w:rsid w:val="00925305"/>
    <w:rsid w:val="0092531C"/>
    <w:rsid w:val="009253AA"/>
    <w:rsid w:val="009253DB"/>
    <w:rsid w:val="00925A59"/>
    <w:rsid w:val="00926199"/>
    <w:rsid w:val="0092622E"/>
    <w:rsid w:val="009263C3"/>
    <w:rsid w:val="009263F6"/>
    <w:rsid w:val="00926492"/>
    <w:rsid w:val="009264A2"/>
    <w:rsid w:val="00926934"/>
    <w:rsid w:val="009269FC"/>
    <w:rsid w:val="00926A03"/>
    <w:rsid w:val="00927139"/>
    <w:rsid w:val="00927186"/>
    <w:rsid w:val="0092718E"/>
    <w:rsid w:val="009277AE"/>
    <w:rsid w:val="009277BF"/>
    <w:rsid w:val="00927A54"/>
    <w:rsid w:val="00927D31"/>
    <w:rsid w:val="00927E8F"/>
    <w:rsid w:val="0093026A"/>
    <w:rsid w:val="00930488"/>
    <w:rsid w:val="00930B39"/>
    <w:rsid w:val="00930B51"/>
    <w:rsid w:val="0093122E"/>
    <w:rsid w:val="0093128E"/>
    <w:rsid w:val="0093167A"/>
    <w:rsid w:val="009317C5"/>
    <w:rsid w:val="00931FBF"/>
    <w:rsid w:val="00932025"/>
    <w:rsid w:val="00932114"/>
    <w:rsid w:val="009323D0"/>
    <w:rsid w:val="0093264B"/>
    <w:rsid w:val="00932906"/>
    <w:rsid w:val="00932FC4"/>
    <w:rsid w:val="009338D2"/>
    <w:rsid w:val="00933DD3"/>
    <w:rsid w:val="009341C9"/>
    <w:rsid w:val="009341D3"/>
    <w:rsid w:val="009347CC"/>
    <w:rsid w:val="00934B1E"/>
    <w:rsid w:val="00934FA9"/>
    <w:rsid w:val="00935358"/>
    <w:rsid w:val="00935974"/>
    <w:rsid w:val="009359FE"/>
    <w:rsid w:val="009363A2"/>
    <w:rsid w:val="00936718"/>
    <w:rsid w:val="00936752"/>
    <w:rsid w:val="00936C22"/>
    <w:rsid w:val="0093781A"/>
    <w:rsid w:val="009378A1"/>
    <w:rsid w:val="0093790F"/>
    <w:rsid w:val="00937B80"/>
    <w:rsid w:val="00937C6F"/>
    <w:rsid w:val="00940383"/>
    <w:rsid w:val="00940619"/>
    <w:rsid w:val="0094072D"/>
    <w:rsid w:val="00940792"/>
    <w:rsid w:val="00940917"/>
    <w:rsid w:val="00940AB8"/>
    <w:rsid w:val="00940C6B"/>
    <w:rsid w:val="0094104A"/>
    <w:rsid w:val="009415B3"/>
    <w:rsid w:val="00941DC7"/>
    <w:rsid w:val="00941EA2"/>
    <w:rsid w:val="009421B0"/>
    <w:rsid w:val="00942282"/>
    <w:rsid w:val="0094267E"/>
    <w:rsid w:val="00942775"/>
    <w:rsid w:val="009427D3"/>
    <w:rsid w:val="00942804"/>
    <w:rsid w:val="009429B3"/>
    <w:rsid w:val="00942A12"/>
    <w:rsid w:val="00942CC5"/>
    <w:rsid w:val="009432D1"/>
    <w:rsid w:val="009435F0"/>
    <w:rsid w:val="00943701"/>
    <w:rsid w:val="00943D27"/>
    <w:rsid w:val="009444E7"/>
    <w:rsid w:val="00944800"/>
    <w:rsid w:val="009448EB"/>
    <w:rsid w:val="00944DB4"/>
    <w:rsid w:val="0094540F"/>
    <w:rsid w:val="009455E5"/>
    <w:rsid w:val="00945872"/>
    <w:rsid w:val="00945900"/>
    <w:rsid w:val="009459F3"/>
    <w:rsid w:val="00945C10"/>
    <w:rsid w:val="00945D98"/>
    <w:rsid w:val="00945E3F"/>
    <w:rsid w:val="00945FFF"/>
    <w:rsid w:val="00946446"/>
    <w:rsid w:val="009464D6"/>
    <w:rsid w:val="00946750"/>
    <w:rsid w:val="00946AE1"/>
    <w:rsid w:val="00946DAA"/>
    <w:rsid w:val="0094706B"/>
    <w:rsid w:val="00947197"/>
    <w:rsid w:val="00947667"/>
    <w:rsid w:val="009476A1"/>
    <w:rsid w:val="00947773"/>
    <w:rsid w:val="009477D3"/>
    <w:rsid w:val="00947ADE"/>
    <w:rsid w:val="00947E01"/>
    <w:rsid w:val="00947FE6"/>
    <w:rsid w:val="00950197"/>
    <w:rsid w:val="009505A9"/>
    <w:rsid w:val="00950B29"/>
    <w:rsid w:val="00950D94"/>
    <w:rsid w:val="009511D2"/>
    <w:rsid w:val="009512AF"/>
    <w:rsid w:val="009517CF"/>
    <w:rsid w:val="0095215A"/>
    <w:rsid w:val="009523F4"/>
    <w:rsid w:val="009524B3"/>
    <w:rsid w:val="00952C27"/>
    <w:rsid w:val="00952E43"/>
    <w:rsid w:val="009532A6"/>
    <w:rsid w:val="009534AA"/>
    <w:rsid w:val="00953826"/>
    <w:rsid w:val="00953896"/>
    <w:rsid w:val="00953CAB"/>
    <w:rsid w:val="009541A0"/>
    <w:rsid w:val="00954393"/>
    <w:rsid w:val="0095462D"/>
    <w:rsid w:val="00954919"/>
    <w:rsid w:val="00954C45"/>
    <w:rsid w:val="0095514D"/>
    <w:rsid w:val="009553A7"/>
    <w:rsid w:val="00955434"/>
    <w:rsid w:val="009554D5"/>
    <w:rsid w:val="009555EC"/>
    <w:rsid w:val="00955857"/>
    <w:rsid w:val="009558FF"/>
    <w:rsid w:val="00955B41"/>
    <w:rsid w:val="00955B9A"/>
    <w:rsid w:val="0095614B"/>
    <w:rsid w:val="009563A6"/>
    <w:rsid w:val="00956E47"/>
    <w:rsid w:val="0095755E"/>
    <w:rsid w:val="009578AD"/>
    <w:rsid w:val="0095790A"/>
    <w:rsid w:val="0096031D"/>
    <w:rsid w:val="00960336"/>
    <w:rsid w:val="00960385"/>
    <w:rsid w:val="00960614"/>
    <w:rsid w:val="009607C2"/>
    <w:rsid w:val="009609E0"/>
    <w:rsid w:val="009619A9"/>
    <w:rsid w:val="0096201F"/>
    <w:rsid w:val="00962262"/>
    <w:rsid w:val="00962956"/>
    <w:rsid w:val="00962F78"/>
    <w:rsid w:val="00962FED"/>
    <w:rsid w:val="00963089"/>
    <w:rsid w:val="00963775"/>
    <w:rsid w:val="0096387F"/>
    <w:rsid w:val="00964807"/>
    <w:rsid w:val="00964CD6"/>
    <w:rsid w:val="00965003"/>
    <w:rsid w:val="009651FE"/>
    <w:rsid w:val="0096567A"/>
    <w:rsid w:val="00965E07"/>
    <w:rsid w:val="00965F38"/>
    <w:rsid w:val="00966045"/>
    <w:rsid w:val="0096624C"/>
    <w:rsid w:val="0096640D"/>
    <w:rsid w:val="00966639"/>
    <w:rsid w:val="0096684D"/>
    <w:rsid w:val="00966EA1"/>
    <w:rsid w:val="009670C3"/>
    <w:rsid w:val="00967608"/>
    <w:rsid w:val="0096792E"/>
    <w:rsid w:val="00967EB5"/>
    <w:rsid w:val="00970236"/>
    <w:rsid w:val="00970331"/>
    <w:rsid w:val="009704B8"/>
    <w:rsid w:val="00970724"/>
    <w:rsid w:val="00970816"/>
    <w:rsid w:val="00970C7E"/>
    <w:rsid w:val="00970CB3"/>
    <w:rsid w:val="00970D73"/>
    <w:rsid w:val="00970EEE"/>
    <w:rsid w:val="00971232"/>
    <w:rsid w:val="00971267"/>
    <w:rsid w:val="00971405"/>
    <w:rsid w:val="00971744"/>
    <w:rsid w:val="00971864"/>
    <w:rsid w:val="00971BF5"/>
    <w:rsid w:val="00971DAD"/>
    <w:rsid w:val="00971DF9"/>
    <w:rsid w:val="009721AC"/>
    <w:rsid w:val="009721BF"/>
    <w:rsid w:val="009729F2"/>
    <w:rsid w:val="00972AFD"/>
    <w:rsid w:val="00972E85"/>
    <w:rsid w:val="0097337D"/>
    <w:rsid w:val="009737B4"/>
    <w:rsid w:val="00973819"/>
    <w:rsid w:val="00973864"/>
    <w:rsid w:val="00973A79"/>
    <w:rsid w:val="00973E7D"/>
    <w:rsid w:val="00973F3F"/>
    <w:rsid w:val="0097432A"/>
    <w:rsid w:val="009743BD"/>
    <w:rsid w:val="009745DC"/>
    <w:rsid w:val="00974922"/>
    <w:rsid w:val="00974A48"/>
    <w:rsid w:val="00975127"/>
    <w:rsid w:val="009751D4"/>
    <w:rsid w:val="009752C4"/>
    <w:rsid w:val="0097552F"/>
    <w:rsid w:val="009763EE"/>
    <w:rsid w:val="009768D5"/>
    <w:rsid w:val="00976B10"/>
    <w:rsid w:val="00976EE8"/>
    <w:rsid w:val="00976EFF"/>
    <w:rsid w:val="00977221"/>
    <w:rsid w:val="00977762"/>
    <w:rsid w:val="00977B3A"/>
    <w:rsid w:val="00977E3F"/>
    <w:rsid w:val="00980142"/>
    <w:rsid w:val="009806B0"/>
    <w:rsid w:val="00980E62"/>
    <w:rsid w:val="00981118"/>
    <w:rsid w:val="009816FA"/>
    <w:rsid w:val="0098173D"/>
    <w:rsid w:val="00981D50"/>
    <w:rsid w:val="00981E06"/>
    <w:rsid w:val="0098223A"/>
    <w:rsid w:val="00982607"/>
    <w:rsid w:val="009835DF"/>
    <w:rsid w:val="00984079"/>
    <w:rsid w:val="009841F9"/>
    <w:rsid w:val="00984457"/>
    <w:rsid w:val="009858A0"/>
    <w:rsid w:val="009859D3"/>
    <w:rsid w:val="00985AEE"/>
    <w:rsid w:val="0098695E"/>
    <w:rsid w:val="00986E20"/>
    <w:rsid w:val="0098785F"/>
    <w:rsid w:val="0098796A"/>
    <w:rsid w:val="00987A2B"/>
    <w:rsid w:val="00987CDA"/>
    <w:rsid w:val="00987D51"/>
    <w:rsid w:val="00987DD2"/>
    <w:rsid w:val="009904FF"/>
    <w:rsid w:val="009905CD"/>
    <w:rsid w:val="00990615"/>
    <w:rsid w:val="0099080B"/>
    <w:rsid w:val="00990A00"/>
    <w:rsid w:val="0099114C"/>
    <w:rsid w:val="0099131B"/>
    <w:rsid w:val="009913A6"/>
    <w:rsid w:val="009918D7"/>
    <w:rsid w:val="009919F1"/>
    <w:rsid w:val="00991DA9"/>
    <w:rsid w:val="00992082"/>
    <w:rsid w:val="009921E2"/>
    <w:rsid w:val="009923C6"/>
    <w:rsid w:val="0099272B"/>
    <w:rsid w:val="00992942"/>
    <w:rsid w:val="0099310B"/>
    <w:rsid w:val="00993212"/>
    <w:rsid w:val="00993382"/>
    <w:rsid w:val="00993631"/>
    <w:rsid w:val="00993BFE"/>
    <w:rsid w:val="0099463F"/>
    <w:rsid w:val="0099477E"/>
    <w:rsid w:val="00994824"/>
    <w:rsid w:val="00994879"/>
    <w:rsid w:val="00994C56"/>
    <w:rsid w:val="00995548"/>
    <w:rsid w:val="00995777"/>
    <w:rsid w:val="00995DD9"/>
    <w:rsid w:val="00995E5E"/>
    <w:rsid w:val="0099655B"/>
    <w:rsid w:val="00996757"/>
    <w:rsid w:val="0099703E"/>
    <w:rsid w:val="009A0176"/>
    <w:rsid w:val="009A0194"/>
    <w:rsid w:val="009A042B"/>
    <w:rsid w:val="009A0630"/>
    <w:rsid w:val="009A06AC"/>
    <w:rsid w:val="009A09CC"/>
    <w:rsid w:val="009A0CEB"/>
    <w:rsid w:val="009A1249"/>
    <w:rsid w:val="009A145E"/>
    <w:rsid w:val="009A14CC"/>
    <w:rsid w:val="009A1966"/>
    <w:rsid w:val="009A1A5F"/>
    <w:rsid w:val="009A1F28"/>
    <w:rsid w:val="009A2531"/>
    <w:rsid w:val="009A285B"/>
    <w:rsid w:val="009A28AC"/>
    <w:rsid w:val="009A322E"/>
    <w:rsid w:val="009A42C9"/>
    <w:rsid w:val="009A457D"/>
    <w:rsid w:val="009A47DC"/>
    <w:rsid w:val="009A4949"/>
    <w:rsid w:val="009A4B72"/>
    <w:rsid w:val="009A4BAC"/>
    <w:rsid w:val="009A4C42"/>
    <w:rsid w:val="009A4C6B"/>
    <w:rsid w:val="009A5007"/>
    <w:rsid w:val="009A50FC"/>
    <w:rsid w:val="009A55C9"/>
    <w:rsid w:val="009A589F"/>
    <w:rsid w:val="009A6022"/>
    <w:rsid w:val="009A6064"/>
    <w:rsid w:val="009A6371"/>
    <w:rsid w:val="009A67AB"/>
    <w:rsid w:val="009A72DF"/>
    <w:rsid w:val="009A7433"/>
    <w:rsid w:val="009A7C20"/>
    <w:rsid w:val="009A7DDE"/>
    <w:rsid w:val="009B060C"/>
    <w:rsid w:val="009B091C"/>
    <w:rsid w:val="009B0B79"/>
    <w:rsid w:val="009B0C9F"/>
    <w:rsid w:val="009B0CE0"/>
    <w:rsid w:val="009B0F7B"/>
    <w:rsid w:val="009B0FB1"/>
    <w:rsid w:val="009B151F"/>
    <w:rsid w:val="009B1646"/>
    <w:rsid w:val="009B17E4"/>
    <w:rsid w:val="009B1C12"/>
    <w:rsid w:val="009B1C27"/>
    <w:rsid w:val="009B1D6E"/>
    <w:rsid w:val="009B29BB"/>
    <w:rsid w:val="009B2D0F"/>
    <w:rsid w:val="009B2E89"/>
    <w:rsid w:val="009B3136"/>
    <w:rsid w:val="009B35C6"/>
    <w:rsid w:val="009B4541"/>
    <w:rsid w:val="009B45B6"/>
    <w:rsid w:val="009B4943"/>
    <w:rsid w:val="009B4DD2"/>
    <w:rsid w:val="009B4EE8"/>
    <w:rsid w:val="009B513E"/>
    <w:rsid w:val="009B53D1"/>
    <w:rsid w:val="009B59A7"/>
    <w:rsid w:val="009B5A52"/>
    <w:rsid w:val="009B6181"/>
    <w:rsid w:val="009B62AB"/>
    <w:rsid w:val="009B659D"/>
    <w:rsid w:val="009B662B"/>
    <w:rsid w:val="009B6FEE"/>
    <w:rsid w:val="009B7290"/>
    <w:rsid w:val="009B7726"/>
    <w:rsid w:val="009B7A56"/>
    <w:rsid w:val="009B7D48"/>
    <w:rsid w:val="009C0028"/>
    <w:rsid w:val="009C091C"/>
    <w:rsid w:val="009C0B26"/>
    <w:rsid w:val="009C1371"/>
    <w:rsid w:val="009C14DA"/>
    <w:rsid w:val="009C164D"/>
    <w:rsid w:val="009C1733"/>
    <w:rsid w:val="009C1B22"/>
    <w:rsid w:val="009C1DDD"/>
    <w:rsid w:val="009C1EF6"/>
    <w:rsid w:val="009C239B"/>
    <w:rsid w:val="009C2537"/>
    <w:rsid w:val="009C259A"/>
    <w:rsid w:val="009C25C9"/>
    <w:rsid w:val="009C26D0"/>
    <w:rsid w:val="009C2939"/>
    <w:rsid w:val="009C43AB"/>
    <w:rsid w:val="009C43B8"/>
    <w:rsid w:val="009C4A28"/>
    <w:rsid w:val="009C4F35"/>
    <w:rsid w:val="009C4F51"/>
    <w:rsid w:val="009C527B"/>
    <w:rsid w:val="009C58B6"/>
    <w:rsid w:val="009C5CDF"/>
    <w:rsid w:val="009C5D94"/>
    <w:rsid w:val="009C5ED7"/>
    <w:rsid w:val="009C5FC8"/>
    <w:rsid w:val="009C615D"/>
    <w:rsid w:val="009C62C0"/>
    <w:rsid w:val="009C6417"/>
    <w:rsid w:val="009C695E"/>
    <w:rsid w:val="009C6B17"/>
    <w:rsid w:val="009C7270"/>
    <w:rsid w:val="009C73A8"/>
    <w:rsid w:val="009C75C5"/>
    <w:rsid w:val="009C75F7"/>
    <w:rsid w:val="009C7838"/>
    <w:rsid w:val="009D03B3"/>
    <w:rsid w:val="009D05DF"/>
    <w:rsid w:val="009D075D"/>
    <w:rsid w:val="009D0BF6"/>
    <w:rsid w:val="009D0CC1"/>
    <w:rsid w:val="009D11A0"/>
    <w:rsid w:val="009D12F3"/>
    <w:rsid w:val="009D1472"/>
    <w:rsid w:val="009D2B55"/>
    <w:rsid w:val="009D2E84"/>
    <w:rsid w:val="009D381F"/>
    <w:rsid w:val="009D3B15"/>
    <w:rsid w:val="009D48B0"/>
    <w:rsid w:val="009D4DD7"/>
    <w:rsid w:val="009D5003"/>
    <w:rsid w:val="009D506E"/>
    <w:rsid w:val="009D51A5"/>
    <w:rsid w:val="009D54D5"/>
    <w:rsid w:val="009D54DB"/>
    <w:rsid w:val="009D54F0"/>
    <w:rsid w:val="009D5908"/>
    <w:rsid w:val="009D6197"/>
    <w:rsid w:val="009D682C"/>
    <w:rsid w:val="009D6AB0"/>
    <w:rsid w:val="009D6B47"/>
    <w:rsid w:val="009D6F5C"/>
    <w:rsid w:val="009D72CF"/>
    <w:rsid w:val="009D739B"/>
    <w:rsid w:val="009E0062"/>
    <w:rsid w:val="009E01E3"/>
    <w:rsid w:val="009E03A1"/>
    <w:rsid w:val="009E06C9"/>
    <w:rsid w:val="009E07FC"/>
    <w:rsid w:val="009E0971"/>
    <w:rsid w:val="009E10CF"/>
    <w:rsid w:val="009E12E3"/>
    <w:rsid w:val="009E151A"/>
    <w:rsid w:val="009E16AC"/>
    <w:rsid w:val="009E1793"/>
    <w:rsid w:val="009E25AD"/>
    <w:rsid w:val="009E311E"/>
    <w:rsid w:val="009E34DF"/>
    <w:rsid w:val="009E3672"/>
    <w:rsid w:val="009E3700"/>
    <w:rsid w:val="009E3AB7"/>
    <w:rsid w:val="009E4A52"/>
    <w:rsid w:val="009E5071"/>
    <w:rsid w:val="009E5168"/>
    <w:rsid w:val="009E5615"/>
    <w:rsid w:val="009E5B0A"/>
    <w:rsid w:val="009E6A85"/>
    <w:rsid w:val="009E6AAC"/>
    <w:rsid w:val="009E6C99"/>
    <w:rsid w:val="009E6DF0"/>
    <w:rsid w:val="009E6F5E"/>
    <w:rsid w:val="009E7559"/>
    <w:rsid w:val="009E7631"/>
    <w:rsid w:val="009E7F45"/>
    <w:rsid w:val="009E7FF2"/>
    <w:rsid w:val="009F005B"/>
    <w:rsid w:val="009F0120"/>
    <w:rsid w:val="009F045C"/>
    <w:rsid w:val="009F086E"/>
    <w:rsid w:val="009F0CFF"/>
    <w:rsid w:val="009F0F07"/>
    <w:rsid w:val="009F1612"/>
    <w:rsid w:val="009F17E4"/>
    <w:rsid w:val="009F1A04"/>
    <w:rsid w:val="009F1E29"/>
    <w:rsid w:val="009F23BA"/>
    <w:rsid w:val="009F23D5"/>
    <w:rsid w:val="009F23E8"/>
    <w:rsid w:val="009F2683"/>
    <w:rsid w:val="009F2734"/>
    <w:rsid w:val="009F31F1"/>
    <w:rsid w:val="009F355C"/>
    <w:rsid w:val="009F38FC"/>
    <w:rsid w:val="009F391A"/>
    <w:rsid w:val="009F4018"/>
    <w:rsid w:val="009F4D2F"/>
    <w:rsid w:val="009F4FDF"/>
    <w:rsid w:val="009F532B"/>
    <w:rsid w:val="009F537A"/>
    <w:rsid w:val="009F5768"/>
    <w:rsid w:val="009F5CDC"/>
    <w:rsid w:val="009F5D12"/>
    <w:rsid w:val="009F621E"/>
    <w:rsid w:val="009F66F2"/>
    <w:rsid w:val="009F6918"/>
    <w:rsid w:val="009F6AD2"/>
    <w:rsid w:val="009F78FD"/>
    <w:rsid w:val="009F7CEB"/>
    <w:rsid w:val="009F7DA6"/>
    <w:rsid w:val="009F7EB0"/>
    <w:rsid w:val="00A0015D"/>
    <w:rsid w:val="00A001B1"/>
    <w:rsid w:val="00A002B2"/>
    <w:rsid w:val="00A009A0"/>
    <w:rsid w:val="00A009F9"/>
    <w:rsid w:val="00A00C3A"/>
    <w:rsid w:val="00A012C6"/>
    <w:rsid w:val="00A012F2"/>
    <w:rsid w:val="00A022EA"/>
    <w:rsid w:val="00A02CCB"/>
    <w:rsid w:val="00A0308E"/>
    <w:rsid w:val="00A031B6"/>
    <w:rsid w:val="00A03DB8"/>
    <w:rsid w:val="00A04127"/>
    <w:rsid w:val="00A043D3"/>
    <w:rsid w:val="00A04507"/>
    <w:rsid w:val="00A04A06"/>
    <w:rsid w:val="00A04A45"/>
    <w:rsid w:val="00A04E70"/>
    <w:rsid w:val="00A05790"/>
    <w:rsid w:val="00A05898"/>
    <w:rsid w:val="00A059E4"/>
    <w:rsid w:val="00A05EAB"/>
    <w:rsid w:val="00A064E6"/>
    <w:rsid w:val="00A06640"/>
    <w:rsid w:val="00A0694A"/>
    <w:rsid w:val="00A06DEB"/>
    <w:rsid w:val="00A06ED3"/>
    <w:rsid w:val="00A07151"/>
    <w:rsid w:val="00A07404"/>
    <w:rsid w:val="00A0759A"/>
    <w:rsid w:val="00A07643"/>
    <w:rsid w:val="00A07743"/>
    <w:rsid w:val="00A0794A"/>
    <w:rsid w:val="00A07C1F"/>
    <w:rsid w:val="00A07CE8"/>
    <w:rsid w:val="00A07F28"/>
    <w:rsid w:val="00A104DC"/>
    <w:rsid w:val="00A10F83"/>
    <w:rsid w:val="00A111E8"/>
    <w:rsid w:val="00A11403"/>
    <w:rsid w:val="00A1195F"/>
    <w:rsid w:val="00A12045"/>
    <w:rsid w:val="00A12BA2"/>
    <w:rsid w:val="00A13019"/>
    <w:rsid w:val="00A13352"/>
    <w:rsid w:val="00A133BE"/>
    <w:rsid w:val="00A13A91"/>
    <w:rsid w:val="00A13B8B"/>
    <w:rsid w:val="00A13BF3"/>
    <w:rsid w:val="00A13C3F"/>
    <w:rsid w:val="00A1422C"/>
    <w:rsid w:val="00A142F3"/>
    <w:rsid w:val="00A148B6"/>
    <w:rsid w:val="00A15126"/>
    <w:rsid w:val="00A1518D"/>
    <w:rsid w:val="00A155BD"/>
    <w:rsid w:val="00A159ED"/>
    <w:rsid w:val="00A16008"/>
    <w:rsid w:val="00A16196"/>
    <w:rsid w:val="00A16CA2"/>
    <w:rsid w:val="00A16D05"/>
    <w:rsid w:val="00A17313"/>
    <w:rsid w:val="00A2028D"/>
    <w:rsid w:val="00A208A3"/>
    <w:rsid w:val="00A20929"/>
    <w:rsid w:val="00A20A24"/>
    <w:rsid w:val="00A20AC9"/>
    <w:rsid w:val="00A20E02"/>
    <w:rsid w:val="00A212B3"/>
    <w:rsid w:val="00A21506"/>
    <w:rsid w:val="00A21CC4"/>
    <w:rsid w:val="00A221E8"/>
    <w:rsid w:val="00A2242F"/>
    <w:rsid w:val="00A22470"/>
    <w:rsid w:val="00A2290C"/>
    <w:rsid w:val="00A22BE9"/>
    <w:rsid w:val="00A22EB9"/>
    <w:rsid w:val="00A22EDF"/>
    <w:rsid w:val="00A22FAD"/>
    <w:rsid w:val="00A23375"/>
    <w:rsid w:val="00A2353C"/>
    <w:rsid w:val="00A23862"/>
    <w:rsid w:val="00A23AFF"/>
    <w:rsid w:val="00A23C3D"/>
    <w:rsid w:val="00A23EB7"/>
    <w:rsid w:val="00A24295"/>
    <w:rsid w:val="00A24767"/>
    <w:rsid w:val="00A25213"/>
    <w:rsid w:val="00A25469"/>
    <w:rsid w:val="00A2656C"/>
    <w:rsid w:val="00A2691B"/>
    <w:rsid w:val="00A26B5C"/>
    <w:rsid w:val="00A26C75"/>
    <w:rsid w:val="00A26DAF"/>
    <w:rsid w:val="00A278AE"/>
    <w:rsid w:val="00A27DB1"/>
    <w:rsid w:val="00A3047B"/>
    <w:rsid w:val="00A307AE"/>
    <w:rsid w:val="00A30A12"/>
    <w:rsid w:val="00A311E9"/>
    <w:rsid w:val="00A31A74"/>
    <w:rsid w:val="00A31EE3"/>
    <w:rsid w:val="00A336A4"/>
    <w:rsid w:val="00A33A59"/>
    <w:rsid w:val="00A33D06"/>
    <w:rsid w:val="00A33FC1"/>
    <w:rsid w:val="00A349ED"/>
    <w:rsid w:val="00A34CDD"/>
    <w:rsid w:val="00A3538B"/>
    <w:rsid w:val="00A35865"/>
    <w:rsid w:val="00A358AC"/>
    <w:rsid w:val="00A35C4A"/>
    <w:rsid w:val="00A35DBB"/>
    <w:rsid w:val="00A36044"/>
    <w:rsid w:val="00A363CA"/>
    <w:rsid w:val="00A3676D"/>
    <w:rsid w:val="00A36D65"/>
    <w:rsid w:val="00A377C5"/>
    <w:rsid w:val="00A3799E"/>
    <w:rsid w:val="00A37DC9"/>
    <w:rsid w:val="00A37E69"/>
    <w:rsid w:val="00A402C4"/>
    <w:rsid w:val="00A40314"/>
    <w:rsid w:val="00A40419"/>
    <w:rsid w:val="00A4051A"/>
    <w:rsid w:val="00A405CD"/>
    <w:rsid w:val="00A408A5"/>
    <w:rsid w:val="00A408C3"/>
    <w:rsid w:val="00A40FBF"/>
    <w:rsid w:val="00A41372"/>
    <w:rsid w:val="00A415B9"/>
    <w:rsid w:val="00A41604"/>
    <w:rsid w:val="00A41A5C"/>
    <w:rsid w:val="00A4206C"/>
    <w:rsid w:val="00A4242E"/>
    <w:rsid w:val="00A42626"/>
    <w:rsid w:val="00A42676"/>
    <w:rsid w:val="00A42A5B"/>
    <w:rsid w:val="00A42BB8"/>
    <w:rsid w:val="00A43222"/>
    <w:rsid w:val="00A43333"/>
    <w:rsid w:val="00A433A9"/>
    <w:rsid w:val="00A43972"/>
    <w:rsid w:val="00A43A1B"/>
    <w:rsid w:val="00A43DCD"/>
    <w:rsid w:val="00A43E26"/>
    <w:rsid w:val="00A4423B"/>
    <w:rsid w:val="00A442ED"/>
    <w:rsid w:val="00A44632"/>
    <w:rsid w:val="00A44F2D"/>
    <w:rsid w:val="00A4511D"/>
    <w:rsid w:val="00A45257"/>
    <w:rsid w:val="00A4525F"/>
    <w:rsid w:val="00A46042"/>
    <w:rsid w:val="00A461CE"/>
    <w:rsid w:val="00A4648F"/>
    <w:rsid w:val="00A4673D"/>
    <w:rsid w:val="00A468B2"/>
    <w:rsid w:val="00A468CA"/>
    <w:rsid w:val="00A469E5"/>
    <w:rsid w:val="00A46C82"/>
    <w:rsid w:val="00A47030"/>
    <w:rsid w:val="00A47210"/>
    <w:rsid w:val="00A47670"/>
    <w:rsid w:val="00A47B53"/>
    <w:rsid w:val="00A47E8F"/>
    <w:rsid w:val="00A47F9F"/>
    <w:rsid w:val="00A501C6"/>
    <w:rsid w:val="00A50637"/>
    <w:rsid w:val="00A513E0"/>
    <w:rsid w:val="00A51764"/>
    <w:rsid w:val="00A51B02"/>
    <w:rsid w:val="00A52266"/>
    <w:rsid w:val="00A52572"/>
    <w:rsid w:val="00A5293A"/>
    <w:rsid w:val="00A530FE"/>
    <w:rsid w:val="00A53369"/>
    <w:rsid w:val="00A533AD"/>
    <w:rsid w:val="00A535D1"/>
    <w:rsid w:val="00A53A32"/>
    <w:rsid w:val="00A53C7B"/>
    <w:rsid w:val="00A53D89"/>
    <w:rsid w:val="00A541D4"/>
    <w:rsid w:val="00A5456D"/>
    <w:rsid w:val="00A548F6"/>
    <w:rsid w:val="00A54B94"/>
    <w:rsid w:val="00A551B6"/>
    <w:rsid w:val="00A55715"/>
    <w:rsid w:val="00A55742"/>
    <w:rsid w:val="00A5587B"/>
    <w:rsid w:val="00A55E35"/>
    <w:rsid w:val="00A5663C"/>
    <w:rsid w:val="00A566A6"/>
    <w:rsid w:val="00A569A8"/>
    <w:rsid w:val="00A572B0"/>
    <w:rsid w:val="00A57573"/>
    <w:rsid w:val="00A5770B"/>
    <w:rsid w:val="00A578D8"/>
    <w:rsid w:val="00A57A90"/>
    <w:rsid w:val="00A601C2"/>
    <w:rsid w:val="00A60368"/>
    <w:rsid w:val="00A60388"/>
    <w:rsid w:val="00A604DC"/>
    <w:rsid w:val="00A60662"/>
    <w:rsid w:val="00A60819"/>
    <w:rsid w:val="00A60D98"/>
    <w:rsid w:val="00A60E6B"/>
    <w:rsid w:val="00A61297"/>
    <w:rsid w:val="00A61447"/>
    <w:rsid w:val="00A6152D"/>
    <w:rsid w:val="00A6180C"/>
    <w:rsid w:val="00A61819"/>
    <w:rsid w:val="00A61994"/>
    <w:rsid w:val="00A61A46"/>
    <w:rsid w:val="00A62010"/>
    <w:rsid w:val="00A62150"/>
    <w:rsid w:val="00A62379"/>
    <w:rsid w:val="00A62894"/>
    <w:rsid w:val="00A62E23"/>
    <w:rsid w:val="00A631C7"/>
    <w:rsid w:val="00A63238"/>
    <w:rsid w:val="00A6353A"/>
    <w:rsid w:val="00A63C37"/>
    <w:rsid w:val="00A63DB4"/>
    <w:rsid w:val="00A63FE5"/>
    <w:rsid w:val="00A6414A"/>
    <w:rsid w:val="00A647C9"/>
    <w:rsid w:val="00A64DD6"/>
    <w:rsid w:val="00A6507F"/>
    <w:rsid w:val="00A652E6"/>
    <w:rsid w:val="00A657CB"/>
    <w:rsid w:val="00A658B6"/>
    <w:rsid w:val="00A65A8E"/>
    <w:rsid w:val="00A65D58"/>
    <w:rsid w:val="00A65EBB"/>
    <w:rsid w:val="00A6683A"/>
    <w:rsid w:val="00A669D0"/>
    <w:rsid w:val="00A66FD6"/>
    <w:rsid w:val="00A66FDB"/>
    <w:rsid w:val="00A67794"/>
    <w:rsid w:val="00A678EA"/>
    <w:rsid w:val="00A702D4"/>
    <w:rsid w:val="00A7073F"/>
    <w:rsid w:val="00A70E87"/>
    <w:rsid w:val="00A70F89"/>
    <w:rsid w:val="00A71173"/>
    <w:rsid w:val="00A7126F"/>
    <w:rsid w:val="00A71586"/>
    <w:rsid w:val="00A71974"/>
    <w:rsid w:val="00A71A48"/>
    <w:rsid w:val="00A71A7A"/>
    <w:rsid w:val="00A71B04"/>
    <w:rsid w:val="00A71D5B"/>
    <w:rsid w:val="00A71DCE"/>
    <w:rsid w:val="00A71E8A"/>
    <w:rsid w:val="00A71EAE"/>
    <w:rsid w:val="00A722A1"/>
    <w:rsid w:val="00A722B1"/>
    <w:rsid w:val="00A7274E"/>
    <w:rsid w:val="00A727E2"/>
    <w:rsid w:val="00A72904"/>
    <w:rsid w:val="00A73086"/>
    <w:rsid w:val="00A731BC"/>
    <w:rsid w:val="00A7366E"/>
    <w:rsid w:val="00A739EC"/>
    <w:rsid w:val="00A73A9A"/>
    <w:rsid w:val="00A74413"/>
    <w:rsid w:val="00A74495"/>
    <w:rsid w:val="00A74F0A"/>
    <w:rsid w:val="00A74FD6"/>
    <w:rsid w:val="00A751C7"/>
    <w:rsid w:val="00A75409"/>
    <w:rsid w:val="00A75532"/>
    <w:rsid w:val="00A757F3"/>
    <w:rsid w:val="00A759AC"/>
    <w:rsid w:val="00A75C46"/>
    <w:rsid w:val="00A75CB6"/>
    <w:rsid w:val="00A7612A"/>
    <w:rsid w:val="00A76190"/>
    <w:rsid w:val="00A7662E"/>
    <w:rsid w:val="00A766CE"/>
    <w:rsid w:val="00A76E28"/>
    <w:rsid w:val="00A76F0F"/>
    <w:rsid w:val="00A7725E"/>
    <w:rsid w:val="00A7745C"/>
    <w:rsid w:val="00A77476"/>
    <w:rsid w:val="00A80327"/>
    <w:rsid w:val="00A806CF"/>
    <w:rsid w:val="00A80E4D"/>
    <w:rsid w:val="00A81102"/>
    <w:rsid w:val="00A8116C"/>
    <w:rsid w:val="00A81FD3"/>
    <w:rsid w:val="00A8213D"/>
    <w:rsid w:val="00A8234B"/>
    <w:rsid w:val="00A82389"/>
    <w:rsid w:val="00A82AF3"/>
    <w:rsid w:val="00A82B85"/>
    <w:rsid w:val="00A8311D"/>
    <w:rsid w:val="00A833AA"/>
    <w:rsid w:val="00A83450"/>
    <w:rsid w:val="00A83462"/>
    <w:rsid w:val="00A83776"/>
    <w:rsid w:val="00A839A1"/>
    <w:rsid w:val="00A83E93"/>
    <w:rsid w:val="00A83FF2"/>
    <w:rsid w:val="00A84204"/>
    <w:rsid w:val="00A84444"/>
    <w:rsid w:val="00A846F7"/>
    <w:rsid w:val="00A84AF4"/>
    <w:rsid w:val="00A84B06"/>
    <w:rsid w:val="00A84BA8"/>
    <w:rsid w:val="00A84C0C"/>
    <w:rsid w:val="00A85E2B"/>
    <w:rsid w:val="00A86AB5"/>
    <w:rsid w:val="00A87289"/>
    <w:rsid w:val="00A87948"/>
    <w:rsid w:val="00A87AC5"/>
    <w:rsid w:val="00A87FFB"/>
    <w:rsid w:val="00A902CB"/>
    <w:rsid w:val="00A9095E"/>
    <w:rsid w:val="00A909DF"/>
    <w:rsid w:val="00A90A6B"/>
    <w:rsid w:val="00A90DF4"/>
    <w:rsid w:val="00A90EAF"/>
    <w:rsid w:val="00A90FAD"/>
    <w:rsid w:val="00A91313"/>
    <w:rsid w:val="00A91A3A"/>
    <w:rsid w:val="00A91BEB"/>
    <w:rsid w:val="00A91FB3"/>
    <w:rsid w:val="00A921F1"/>
    <w:rsid w:val="00A926E0"/>
    <w:rsid w:val="00A9288D"/>
    <w:rsid w:val="00A932F0"/>
    <w:rsid w:val="00A9377A"/>
    <w:rsid w:val="00A937C5"/>
    <w:rsid w:val="00A93CFB"/>
    <w:rsid w:val="00A93E48"/>
    <w:rsid w:val="00A940FD"/>
    <w:rsid w:val="00A94331"/>
    <w:rsid w:val="00A94575"/>
    <w:rsid w:val="00A949C2"/>
    <w:rsid w:val="00A94B8B"/>
    <w:rsid w:val="00A94C32"/>
    <w:rsid w:val="00A94CB6"/>
    <w:rsid w:val="00A9524D"/>
    <w:rsid w:val="00A954D8"/>
    <w:rsid w:val="00A95B9E"/>
    <w:rsid w:val="00A95EA9"/>
    <w:rsid w:val="00A96003"/>
    <w:rsid w:val="00A96623"/>
    <w:rsid w:val="00A966E7"/>
    <w:rsid w:val="00A96A39"/>
    <w:rsid w:val="00A96B9B"/>
    <w:rsid w:val="00A96DEE"/>
    <w:rsid w:val="00A97072"/>
    <w:rsid w:val="00A970CA"/>
    <w:rsid w:val="00A9729A"/>
    <w:rsid w:val="00A9756F"/>
    <w:rsid w:val="00A97695"/>
    <w:rsid w:val="00A97730"/>
    <w:rsid w:val="00AA01F7"/>
    <w:rsid w:val="00AA0396"/>
    <w:rsid w:val="00AA0AD1"/>
    <w:rsid w:val="00AA0BA8"/>
    <w:rsid w:val="00AA12BF"/>
    <w:rsid w:val="00AA13AC"/>
    <w:rsid w:val="00AA1406"/>
    <w:rsid w:val="00AA15BC"/>
    <w:rsid w:val="00AA18CF"/>
    <w:rsid w:val="00AA192E"/>
    <w:rsid w:val="00AA2339"/>
    <w:rsid w:val="00AA241D"/>
    <w:rsid w:val="00AA28B3"/>
    <w:rsid w:val="00AA2AD6"/>
    <w:rsid w:val="00AA2DC2"/>
    <w:rsid w:val="00AA2F62"/>
    <w:rsid w:val="00AA32AE"/>
    <w:rsid w:val="00AA3577"/>
    <w:rsid w:val="00AA3620"/>
    <w:rsid w:val="00AA38AE"/>
    <w:rsid w:val="00AA3982"/>
    <w:rsid w:val="00AA4149"/>
    <w:rsid w:val="00AA430E"/>
    <w:rsid w:val="00AA5458"/>
    <w:rsid w:val="00AA5AC2"/>
    <w:rsid w:val="00AA5EAC"/>
    <w:rsid w:val="00AA61F2"/>
    <w:rsid w:val="00AA67AA"/>
    <w:rsid w:val="00AA6B74"/>
    <w:rsid w:val="00AA6C45"/>
    <w:rsid w:val="00AA72FC"/>
    <w:rsid w:val="00AA76EA"/>
    <w:rsid w:val="00AA78DC"/>
    <w:rsid w:val="00AA7E6E"/>
    <w:rsid w:val="00AB00D4"/>
    <w:rsid w:val="00AB0161"/>
    <w:rsid w:val="00AB0186"/>
    <w:rsid w:val="00AB01E3"/>
    <w:rsid w:val="00AB05B4"/>
    <w:rsid w:val="00AB05DC"/>
    <w:rsid w:val="00AB08ED"/>
    <w:rsid w:val="00AB13BB"/>
    <w:rsid w:val="00AB1481"/>
    <w:rsid w:val="00AB19C6"/>
    <w:rsid w:val="00AB1B1B"/>
    <w:rsid w:val="00AB1B4C"/>
    <w:rsid w:val="00AB1F06"/>
    <w:rsid w:val="00AB228B"/>
    <w:rsid w:val="00AB23B6"/>
    <w:rsid w:val="00AB264D"/>
    <w:rsid w:val="00AB26A8"/>
    <w:rsid w:val="00AB2710"/>
    <w:rsid w:val="00AB2804"/>
    <w:rsid w:val="00AB2A93"/>
    <w:rsid w:val="00AB2B46"/>
    <w:rsid w:val="00AB31B1"/>
    <w:rsid w:val="00AB3B98"/>
    <w:rsid w:val="00AB3C12"/>
    <w:rsid w:val="00AB3E63"/>
    <w:rsid w:val="00AB3F0C"/>
    <w:rsid w:val="00AB4298"/>
    <w:rsid w:val="00AB430E"/>
    <w:rsid w:val="00AB441D"/>
    <w:rsid w:val="00AB4A27"/>
    <w:rsid w:val="00AB4A5A"/>
    <w:rsid w:val="00AB4B02"/>
    <w:rsid w:val="00AB525C"/>
    <w:rsid w:val="00AB59B1"/>
    <w:rsid w:val="00AB59E1"/>
    <w:rsid w:val="00AB5BB0"/>
    <w:rsid w:val="00AB5D00"/>
    <w:rsid w:val="00AB5D96"/>
    <w:rsid w:val="00AB5F7A"/>
    <w:rsid w:val="00AB6098"/>
    <w:rsid w:val="00AB6202"/>
    <w:rsid w:val="00AB63DB"/>
    <w:rsid w:val="00AB6434"/>
    <w:rsid w:val="00AB6719"/>
    <w:rsid w:val="00AB6DB3"/>
    <w:rsid w:val="00AB6E51"/>
    <w:rsid w:val="00AB6E79"/>
    <w:rsid w:val="00AB7156"/>
    <w:rsid w:val="00AB7162"/>
    <w:rsid w:val="00AB7325"/>
    <w:rsid w:val="00AB741B"/>
    <w:rsid w:val="00AB76B3"/>
    <w:rsid w:val="00AB7A82"/>
    <w:rsid w:val="00AB7E3C"/>
    <w:rsid w:val="00AC05B0"/>
    <w:rsid w:val="00AC078B"/>
    <w:rsid w:val="00AC0B9A"/>
    <w:rsid w:val="00AC0CC8"/>
    <w:rsid w:val="00AC0F46"/>
    <w:rsid w:val="00AC144E"/>
    <w:rsid w:val="00AC18F3"/>
    <w:rsid w:val="00AC1952"/>
    <w:rsid w:val="00AC1DAC"/>
    <w:rsid w:val="00AC20A3"/>
    <w:rsid w:val="00AC273C"/>
    <w:rsid w:val="00AC2743"/>
    <w:rsid w:val="00AC27AE"/>
    <w:rsid w:val="00AC27B6"/>
    <w:rsid w:val="00AC280F"/>
    <w:rsid w:val="00AC3335"/>
    <w:rsid w:val="00AC3895"/>
    <w:rsid w:val="00AC3B95"/>
    <w:rsid w:val="00AC3E83"/>
    <w:rsid w:val="00AC3FD9"/>
    <w:rsid w:val="00AC4198"/>
    <w:rsid w:val="00AC46FE"/>
    <w:rsid w:val="00AC484B"/>
    <w:rsid w:val="00AC4FC9"/>
    <w:rsid w:val="00AC5425"/>
    <w:rsid w:val="00AC5639"/>
    <w:rsid w:val="00AC5E44"/>
    <w:rsid w:val="00AC646D"/>
    <w:rsid w:val="00AC659C"/>
    <w:rsid w:val="00AC6877"/>
    <w:rsid w:val="00AC6E07"/>
    <w:rsid w:val="00AC75BD"/>
    <w:rsid w:val="00AC75E3"/>
    <w:rsid w:val="00AC79DD"/>
    <w:rsid w:val="00AC7CC6"/>
    <w:rsid w:val="00AC7F52"/>
    <w:rsid w:val="00AD0428"/>
    <w:rsid w:val="00AD0861"/>
    <w:rsid w:val="00AD0EAF"/>
    <w:rsid w:val="00AD0F1C"/>
    <w:rsid w:val="00AD1310"/>
    <w:rsid w:val="00AD13BB"/>
    <w:rsid w:val="00AD159A"/>
    <w:rsid w:val="00AD1BE6"/>
    <w:rsid w:val="00AD1F38"/>
    <w:rsid w:val="00AD25E8"/>
    <w:rsid w:val="00AD2E61"/>
    <w:rsid w:val="00AD2EEB"/>
    <w:rsid w:val="00AD31E1"/>
    <w:rsid w:val="00AD32FA"/>
    <w:rsid w:val="00AD33F0"/>
    <w:rsid w:val="00AD351A"/>
    <w:rsid w:val="00AD362F"/>
    <w:rsid w:val="00AD3775"/>
    <w:rsid w:val="00AD37DE"/>
    <w:rsid w:val="00AD3808"/>
    <w:rsid w:val="00AD3AE6"/>
    <w:rsid w:val="00AD3EB9"/>
    <w:rsid w:val="00AD3F6E"/>
    <w:rsid w:val="00AD42F7"/>
    <w:rsid w:val="00AD45D4"/>
    <w:rsid w:val="00AD48C4"/>
    <w:rsid w:val="00AD50AA"/>
    <w:rsid w:val="00AD527A"/>
    <w:rsid w:val="00AD53ED"/>
    <w:rsid w:val="00AD5526"/>
    <w:rsid w:val="00AD57C5"/>
    <w:rsid w:val="00AD5B2F"/>
    <w:rsid w:val="00AD5BE8"/>
    <w:rsid w:val="00AD5D40"/>
    <w:rsid w:val="00AD5D91"/>
    <w:rsid w:val="00AD6ADC"/>
    <w:rsid w:val="00AD6EE0"/>
    <w:rsid w:val="00AD7149"/>
    <w:rsid w:val="00AD7B17"/>
    <w:rsid w:val="00AD7EC9"/>
    <w:rsid w:val="00AE07DD"/>
    <w:rsid w:val="00AE09D0"/>
    <w:rsid w:val="00AE1360"/>
    <w:rsid w:val="00AE13AA"/>
    <w:rsid w:val="00AE19AE"/>
    <w:rsid w:val="00AE1A0D"/>
    <w:rsid w:val="00AE2661"/>
    <w:rsid w:val="00AE26AF"/>
    <w:rsid w:val="00AE26C4"/>
    <w:rsid w:val="00AE27B3"/>
    <w:rsid w:val="00AE29DF"/>
    <w:rsid w:val="00AE30B2"/>
    <w:rsid w:val="00AE30C2"/>
    <w:rsid w:val="00AE3463"/>
    <w:rsid w:val="00AE376C"/>
    <w:rsid w:val="00AE3C00"/>
    <w:rsid w:val="00AE3C59"/>
    <w:rsid w:val="00AE3E76"/>
    <w:rsid w:val="00AE3FD2"/>
    <w:rsid w:val="00AE4051"/>
    <w:rsid w:val="00AE40C0"/>
    <w:rsid w:val="00AE41D5"/>
    <w:rsid w:val="00AE4AA1"/>
    <w:rsid w:val="00AE4C74"/>
    <w:rsid w:val="00AE508E"/>
    <w:rsid w:val="00AE50EC"/>
    <w:rsid w:val="00AE522D"/>
    <w:rsid w:val="00AE5505"/>
    <w:rsid w:val="00AE598E"/>
    <w:rsid w:val="00AE649D"/>
    <w:rsid w:val="00AE6875"/>
    <w:rsid w:val="00AE69DE"/>
    <w:rsid w:val="00AE783B"/>
    <w:rsid w:val="00AE79FE"/>
    <w:rsid w:val="00AE7A38"/>
    <w:rsid w:val="00AE7BEE"/>
    <w:rsid w:val="00AE7DD5"/>
    <w:rsid w:val="00AF03C7"/>
    <w:rsid w:val="00AF0DD6"/>
    <w:rsid w:val="00AF1266"/>
    <w:rsid w:val="00AF12E9"/>
    <w:rsid w:val="00AF136E"/>
    <w:rsid w:val="00AF159B"/>
    <w:rsid w:val="00AF17A9"/>
    <w:rsid w:val="00AF1C04"/>
    <w:rsid w:val="00AF1DF7"/>
    <w:rsid w:val="00AF1F04"/>
    <w:rsid w:val="00AF22B1"/>
    <w:rsid w:val="00AF289D"/>
    <w:rsid w:val="00AF31FF"/>
    <w:rsid w:val="00AF35DD"/>
    <w:rsid w:val="00AF376D"/>
    <w:rsid w:val="00AF3B17"/>
    <w:rsid w:val="00AF43F3"/>
    <w:rsid w:val="00AF481E"/>
    <w:rsid w:val="00AF4860"/>
    <w:rsid w:val="00AF48CA"/>
    <w:rsid w:val="00AF4D78"/>
    <w:rsid w:val="00AF4F07"/>
    <w:rsid w:val="00AF560D"/>
    <w:rsid w:val="00AF5BBB"/>
    <w:rsid w:val="00AF5D50"/>
    <w:rsid w:val="00AF5EE2"/>
    <w:rsid w:val="00AF5FA4"/>
    <w:rsid w:val="00AF689C"/>
    <w:rsid w:val="00AF68CE"/>
    <w:rsid w:val="00AF6E46"/>
    <w:rsid w:val="00AF7286"/>
    <w:rsid w:val="00AF73F3"/>
    <w:rsid w:val="00AF7433"/>
    <w:rsid w:val="00AF7452"/>
    <w:rsid w:val="00AF74AA"/>
    <w:rsid w:val="00AF75E3"/>
    <w:rsid w:val="00AF77C9"/>
    <w:rsid w:val="00AF79AE"/>
    <w:rsid w:val="00AF7B89"/>
    <w:rsid w:val="00AF7C7C"/>
    <w:rsid w:val="00B00134"/>
    <w:rsid w:val="00B001AC"/>
    <w:rsid w:val="00B00381"/>
    <w:rsid w:val="00B00423"/>
    <w:rsid w:val="00B007A8"/>
    <w:rsid w:val="00B00A0B"/>
    <w:rsid w:val="00B00B1E"/>
    <w:rsid w:val="00B00EF6"/>
    <w:rsid w:val="00B00F34"/>
    <w:rsid w:val="00B01B6C"/>
    <w:rsid w:val="00B01B84"/>
    <w:rsid w:val="00B01C1A"/>
    <w:rsid w:val="00B02057"/>
    <w:rsid w:val="00B0221A"/>
    <w:rsid w:val="00B0243C"/>
    <w:rsid w:val="00B02657"/>
    <w:rsid w:val="00B02723"/>
    <w:rsid w:val="00B02776"/>
    <w:rsid w:val="00B033C7"/>
    <w:rsid w:val="00B035EE"/>
    <w:rsid w:val="00B0366B"/>
    <w:rsid w:val="00B03C28"/>
    <w:rsid w:val="00B03F29"/>
    <w:rsid w:val="00B04030"/>
    <w:rsid w:val="00B04159"/>
    <w:rsid w:val="00B0457E"/>
    <w:rsid w:val="00B046BF"/>
    <w:rsid w:val="00B04AF0"/>
    <w:rsid w:val="00B04D07"/>
    <w:rsid w:val="00B04DDE"/>
    <w:rsid w:val="00B051D2"/>
    <w:rsid w:val="00B05240"/>
    <w:rsid w:val="00B05457"/>
    <w:rsid w:val="00B05B92"/>
    <w:rsid w:val="00B05CA3"/>
    <w:rsid w:val="00B05CB2"/>
    <w:rsid w:val="00B05EAC"/>
    <w:rsid w:val="00B0600A"/>
    <w:rsid w:val="00B06496"/>
    <w:rsid w:val="00B06702"/>
    <w:rsid w:val="00B068C6"/>
    <w:rsid w:val="00B072EE"/>
    <w:rsid w:val="00B0745D"/>
    <w:rsid w:val="00B079AE"/>
    <w:rsid w:val="00B07A97"/>
    <w:rsid w:val="00B07B34"/>
    <w:rsid w:val="00B07C77"/>
    <w:rsid w:val="00B07E95"/>
    <w:rsid w:val="00B10880"/>
    <w:rsid w:val="00B10BF8"/>
    <w:rsid w:val="00B10F2B"/>
    <w:rsid w:val="00B1106D"/>
    <w:rsid w:val="00B1210C"/>
    <w:rsid w:val="00B1244D"/>
    <w:rsid w:val="00B12745"/>
    <w:rsid w:val="00B12D96"/>
    <w:rsid w:val="00B136F3"/>
    <w:rsid w:val="00B13855"/>
    <w:rsid w:val="00B139F4"/>
    <w:rsid w:val="00B13B7D"/>
    <w:rsid w:val="00B13CFF"/>
    <w:rsid w:val="00B13E5B"/>
    <w:rsid w:val="00B14139"/>
    <w:rsid w:val="00B1415C"/>
    <w:rsid w:val="00B146C2"/>
    <w:rsid w:val="00B14753"/>
    <w:rsid w:val="00B147AE"/>
    <w:rsid w:val="00B14D4F"/>
    <w:rsid w:val="00B14E4D"/>
    <w:rsid w:val="00B151F0"/>
    <w:rsid w:val="00B1555F"/>
    <w:rsid w:val="00B15E07"/>
    <w:rsid w:val="00B161D7"/>
    <w:rsid w:val="00B1643C"/>
    <w:rsid w:val="00B1691B"/>
    <w:rsid w:val="00B16DBF"/>
    <w:rsid w:val="00B16EDD"/>
    <w:rsid w:val="00B17150"/>
    <w:rsid w:val="00B20141"/>
    <w:rsid w:val="00B20407"/>
    <w:rsid w:val="00B20947"/>
    <w:rsid w:val="00B20BE6"/>
    <w:rsid w:val="00B21178"/>
    <w:rsid w:val="00B216E4"/>
    <w:rsid w:val="00B21AA4"/>
    <w:rsid w:val="00B21AFD"/>
    <w:rsid w:val="00B2216E"/>
    <w:rsid w:val="00B22902"/>
    <w:rsid w:val="00B229D0"/>
    <w:rsid w:val="00B23031"/>
    <w:rsid w:val="00B23330"/>
    <w:rsid w:val="00B2356B"/>
    <w:rsid w:val="00B23588"/>
    <w:rsid w:val="00B23F16"/>
    <w:rsid w:val="00B245C9"/>
    <w:rsid w:val="00B24D49"/>
    <w:rsid w:val="00B25A85"/>
    <w:rsid w:val="00B25BE4"/>
    <w:rsid w:val="00B25BF0"/>
    <w:rsid w:val="00B25C0C"/>
    <w:rsid w:val="00B25EE7"/>
    <w:rsid w:val="00B260B5"/>
    <w:rsid w:val="00B26517"/>
    <w:rsid w:val="00B26559"/>
    <w:rsid w:val="00B26610"/>
    <w:rsid w:val="00B26704"/>
    <w:rsid w:val="00B2686A"/>
    <w:rsid w:val="00B26A6D"/>
    <w:rsid w:val="00B26E35"/>
    <w:rsid w:val="00B271F7"/>
    <w:rsid w:val="00B274B6"/>
    <w:rsid w:val="00B274C2"/>
    <w:rsid w:val="00B27628"/>
    <w:rsid w:val="00B27AE4"/>
    <w:rsid w:val="00B27BB7"/>
    <w:rsid w:val="00B27CD5"/>
    <w:rsid w:val="00B307B6"/>
    <w:rsid w:val="00B30A5A"/>
    <w:rsid w:val="00B30E87"/>
    <w:rsid w:val="00B310F3"/>
    <w:rsid w:val="00B31278"/>
    <w:rsid w:val="00B313A8"/>
    <w:rsid w:val="00B3155F"/>
    <w:rsid w:val="00B31700"/>
    <w:rsid w:val="00B32050"/>
    <w:rsid w:val="00B32240"/>
    <w:rsid w:val="00B32285"/>
    <w:rsid w:val="00B3233F"/>
    <w:rsid w:val="00B323B5"/>
    <w:rsid w:val="00B324AA"/>
    <w:rsid w:val="00B32510"/>
    <w:rsid w:val="00B32557"/>
    <w:rsid w:val="00B32FB8"/>
    <w:rsid w:val="00B33511"/>
    <w:rsid w:val="00B337CF"/>
    <w:rsid w:val="00B33E14"/>
    <w:rsid w:val="00B33EB5"/>
    <w:rsid w:val="00B3461C"/>
    <w:rsid w:val="00B3493E"/>
    <w:rsid w:val="00B349EA"/>
    <w:rsid w:val="00B34D9D"/>
    <w:rsid w:val="00B3518A"/>
    <w:rsid w:val="00B353C5"/>
    <w:rsid w:val="00B355E0"/>
    <w:rsid w:val="00B36326"/>
    <w:rsid w:val="00B36457"/>
    <w:rsid w:val="00B36783"/>
    <w:rsid w:val="00B36AA7"/>
    <w:rsid w:val="00B36AAB"/>
    <w:rsid w:val="00B371CE"/>
    <w:rsid w:val="00B374C2"/>
    <w:rsid w:val="00B3776D"/>
    <w:rsid w:val="00B377D8"/>
    <w:rsid w:val="00B378F6"/>
    <w:rsid w:val="00B37914"/>
    <w:rsid w:val="00B379B3"/>
    <w:rsid w:val="00B37B25"/>
    <w:rsid w:val="00B37D95"/>
    <w:rsid w:val="00B401AB"/>
    <w:rsid w:val="00B40311"/>
    <w:rsid w:val="00B4047E"/>
    <w:rsid w:val="00B40520"/>
    <w:rsid w:val="00B40C0D"/>
    <w:rsid w:val="00B41BEF"/>
    <w:rsid w:val="00B41C5A"/>
    <w:rsid w:val="00B41D56"/>
    <w:rsid w:val="00B41DD5"/>
    <w:rsid w:val="00B4250B"/>
    <w:rsid w:val="00B426F3"/>
    <w:rsid w:val="00B427B8"/>
    <w:rsid w:val="00B42923"/>
    <w:rsid w:val="00B43719"/>
    <w:rsid w:val="00B437C1"/>
    <w:rsid w:val="00B4425F"/>
    <w:rsid w:val="00B44555"/>
    <w:rsid w:val="00B44D30"/>
    <w:rsid w:val="00B44DC8"/>
    <w:rsid w:val="00B44FCC"/>
    <w:rsid w:val="00B45030"/>
    <w:rsid w:val="00B455DE"/>
    <w:rsid w:val="00B45A3D"/>
    <w:rsid w:val="00B462C2"/>
    <w:rsid w:val="00B46343"/>
    <w:rsid w:val="00B466CB"/>
    <w:rsid w:val="00B46990"/>
    <w:rsid w:val="00B46BD1"/>
    <w:rsid w:val="00B46F75"/>
    <w:rsid w:val="00B46FE3"/>
    <w:rsid w:val="00B471A7"/>
    <w:rsid w:val="00B474E6"/>
    <w:rsid w:val="00B475A3"/>
    <w:rsid w:val="00B47BBC"/>
    <w:rsid w:val="00B47C4D"/>
    <w:rsid w:val="00B47D78"/>
    <w:rsid w:val="00B47DEC"/>
    <w:rsid w:val="00B50586"/>
    <w:rsid w:val="00B50766"/>
    <w:rsid w:val="00B509F9"/>
    <w:rsid w:val="00B51809"/>
    <w:rsid w:val="00B51820"/>
    <w:rsid w:val="00B51AE1"/>
    <w:rsid w:val="00B51DC1"/>
    <w:rsid w:val="00B52235"/>
    <w:rsid w:val="00B5253E"/>
    <w:rsid w:val="00B52669"/>
    <w:rsid w:val="00B52A69"/>
    <w:rsid w:val="00B52C80"/>
    <w:rsid w:val="00B52F37"/>
    <w:rsid w:val="00B52FE2"/>
    <w:rsid w:val="00B530F1"/>
    <w:rsid w:val="00B533DB"/>
    <w:rsid w:val="00B53AE3"/>
    <w:rsid w:val="00B540F2"/>
    <w:rsid w:val="00B5447F"/>
    <w:rsid w:val="00B54918"/>
    <w:rsid w:val="00B549F5"/>
    <w:rsid w:val="00B54A94"/>
    <w:rsid w:val="00B54BA1"/>
    <w:rsid w:val="00B54D26"/>
    <w:rsid w:val="00B55028"/>
    <w:rsid w:val="00B55049"/>
    <w:rsid w:val="00B55387"/>
    <w:rsid w:val="00B55B25"/>
    <w:rsid w:val="00B55D54"/>
    <w:rsid w:val="00B55EDD"/>
    <w:rsid w:val="00B55F98"/>
    <w:rsid w:val="00B560AF"/>
    <w:rsid w:val="00B5613A"/>
    <w:rsid w:val="00B56364"/>
    <w:rsid w:val="00B57040"/>
    <w:rsid w:val="00B57C68"/>
    <w:rsid w:val="00B57E24"/>
    <w:rsid w:val="00B57FC7"/>
    <w:rsid w:val="00B601AC"/>
    <w:rsid w:val="00B60394"/>
    <w:rsid w:val="00B608A6"/>
    <w:rsid w:val="00B60A98"/>
    <w:rsid w:val="00B61126"/>
    <w:rsid w:val="00B61213"/>
    <w:rsid w:val="00B6132C"/>
    <w:rsid w:val="00B61457"/>
    <w:rsid w:val="00B6178D"/>
    <w:rsid w:val="00B6184A"/>
    <w:rsid w:val="00B62022"/>
    <w:rsid w:val="00B62194"/>
    <w:rsid w:val="00B62716"/>
    <w:rsid w:val="00B628BD"/>
    <w:rsid w:val="00B62976"/>
    <w:rsid w:val="00B62D06"/>
    <w:rsid w:val="00B6305E"/>
    <w:rsid w:val="00B63156"/>
    <w:rsid w:val="00B63865"/>
    <w:rsid w:val="00B638B5"/>
    <w:rsid w:val="00B63B05"/>
    <w:rsid w:val="00B63B0B"/>
    <w:rsid w:val="00B64805"/>
    <w:rsid w:val="00B6497C"/>
    <w:rsid w:val="00B64A62"/>
    <w:rsid w:val="00B64E4C"/>
    <w:rsid w:val="00B6512D"/>
    <w:rsid w:val="00B657B9"/>
    <w:rsid w:val="00B6585B"/>
    <w:rsid w:val="00B65F28"/>
    <w:rsid w:val="00B6610A"/>
    <w:rsid w:val="00B66EE0"/>
    <w:rsid w:val="00B6723B"/>
    <w:rsid w:val="00B67455"/>
    <w:rsid w:val="00B67982"/>
    <w:rsid w:val="00B67AE3"/>
    <w:rsid w:val="00B67DE4"/>
    <w:rsid w:val="00B67E1F"/>
    <w:rsid w:val="00B70574"/>
    <w:rsid w:val="00B70712"/>
    <w:rsid w:val="00B7196C"/>
    <w:rsid w:val="00B71B9E"/>
    <w:rsid w:val="00B71CFC"/>
    <w:rsid w:val="00B723A6"/>
    <w:rsid w:val="00B72B06"/>
    <w:rsid w:val="00B72C14"/>
    <w:rsid w:val="00B72DC2"/>
    <w:rsid w:val="00B73140"/>
    <w:rsid w:val="00B7319A"/>
    <w:rsid w:val="00B735E6"/>
    <w:rsid w:val="00B73626"/>
    <w:rsid w:val="00B73BC2"/>
    <w:rsid w:val="00B73C73"/>
    <w:rsid w:val="00B74040"/>
    <w:rsid w:val="00B74055"/>
    <w:rsid w:val="00B74113"/>
    <w:rsid w:val="00B74958"/>
    <w:rsid w:val="00B74C12"/>
    <w:rsid w:val="00B74F53"/>
    <w:rsid w:val="00B75451"/>
    <w:rsid w:val="00B7557A"/>
    <w:rsid w:val="00B75926"/>
    <w:rsid w:val="00B7613E"/>
    <w:rsid w:val="00B76260"/>
    <w:rsid w:val="00B76545"/>
    <w:rsid w:val="00B768BF"/>
    <w:rsid w:val="00B76A43"/>
    <w:rsid w:val="00B76AB7"/>
    <w:rsid w:val="00B773C9"/>
    <w:rsid w:val="00B774EB"/>
    <w:rsid w:val="00B7783F"/>
    <w:rsid w:val="00B802E2"/>
    <w:rsid w:val="00B806DC"/>
    <w:rsid w:val="00B80759"/>
    <w:rsid w:val="00B80B28"/>
    <w:rsid w:val="00B80C0D"/>
    <w:rsid w:val="00B80E90"/>
    <w:rsid w:val="00B80F67"/>
    <w:rsid w:val="00B812B2"/>
    <w:rsid w:val="00B8168F"/>
    <w:rsid w:val="00B81C42"/>
    <w:rsid w:val="00B81C72"/>
    <w:rsid w:val="00B81ED2"/>
    <w:rsid w:val="00B8264E"/>
    <w:rsid w:val="00B82C0D"/>
    <w:rsid w:val="00B83005"/>
    <w:rsid w:val="00B8302A"/>
    <w:rsid w:val="00B830B0"/>
    <w:rsid w:val="00B832DA"/>
    <w:rsid w:val="00B8347B"/>
    <w:rsid w:val="00B8375E"/>
    <w:rsid w:val="00B839A7"/>
    <w:rsid w:val="00B83CA4"/>
    <w:rsid w:val="00B83E8E"/>
    <w:rsid w:val="00B8403F"/>
    <w:rsid w:val="00B8422D"/>
    <w:rsid w:val="00B848E0"/>
    <w:rsid w:val="00B85172"/>
    <w:rsid w:val="00B852F2"/>
    <w:rsid w:val="00B853E5"/>
    <w:rsid w:val="00B85854"/>
    <w:rsid w:val="00B85BBC"/>
    <w:rsid w:val="00B86136"/>
    <w:rsid w:val="00B864C9"/>
    <w:rsid w:val="00B864CB"/>
    <w:rsid w:val="00B8688F"/>
    <w:rsid w:val="00B869ED"/>
    <w:rsid w:val="00B86A65"/>
    <w:rsid w:val="00B86BB1"/>
    <w:rsid w:val="00B8756D"/>
    <w:rsid w:val="00B87700"/>
    <w:rsid w:val="00B87754"/>
    <w:rsid w:val="00B87B06"/>
    <w:rsid w:val="00B87CEE"/>
    <w:rsid w:val="00B87CFA"/>
    <w:rsid w:val="00B905ED"/>
    <w:rsid w:val="00B90861"/>
    <w:rsid w:val="00B90960"/>
    <w:rsid w:val="00B90B31"/>
    <w:rsid w:val="00B9110F"/>
    <w:rsid w:val="00B91160"/>
    <w:rsid w:val="00B91574"/>
    <w:rsid w:val="00B91B48"/>
    <w:rsid w:val="00B91B72"/>
    <w:rsid w:val="00B92081"/>
    <w:rsid w:val="00B92502"/>
    <w:rsid w:val="00B92534"/>
    <w:rsid w:val="00B92560"/>
    <w:rsid w:val="00B92CD2"/>
    <w:rsid w:val="00B92D32"/>
    <w:rsid w:val="00B92E89"/>
    <w:rsid w:val="00B9304B"/>
    <w:rsid w:val="00B93158"/>
    <w:rsid w:val="00B932CA"/>
    <w:rsid w:val="00B933CD"/>
    <w:rsid w:val="00B93519"/>
    <w:rsid w:val="00B93998"/>
    <w:rsid w:val="00B93F08"/>
    <w:rsid w:val="00B9413A"/>
    <w:rsid w:val="00B94993"/>
    <w:rsid w:val="00B94E55"/>
    <w:rsid w:val="00B9537A"/>
    <w:rsid w:val="00B9541A"/>
    <w:rsid w:val="00B95513"/>
    <w:rsid w:val="00B9578A"/>
    <w:rsid w:val="00B95A2B"/>
    <w:rsid w:val="00B95D2B"/>
    <w:rsid w:val="00B95EAD"/>
    <w:rsid w:val="00B95F18"/>
    <w:rsid w:val="00B961A1"/>
    <w:rsid w:val="00B964A5"/>
    <w:rsid w:val="00B964CC"/>
    <w:rsid w:val="00B96E07"/>
    <w:rsid w:val="00B96E1B"/>
    <w:rsid w:val="00B97A80"/>
    <w:rsid w:val="00B97B6F"/>
    <w:rsid w:val="00BA019E"/>
    <w:rsid w:val="00BA0416"/>
    <w:rsid w:val="00BA104C"/>
    <w:rsid w:val="00BA12F4"/>
    <w:rsid w:val="00BA18E5"/>
    <w:rsid w:val="00BA1A74"/>
    <w:rsid w:val="00BA1AD2"/>
    <w:rsid w:val="00BA2291"/>
    <w:rsid w:val="00BA26D6"/>
    <w:rsid w:val="00BA27DA"/>
    <w:rsid w:val="00BA2949"/>
    <w:rsid w:val="00BA2AF2"/>
    <w:rsid w:val="00BA2B22"/>
    <w:rsid w:val="00BA2D8B"/>
    <w:rsid w:val="00BA2EC2"/>
    <w:rsid w:val="00BA3117"/>
    <w:rsid w:val="00BA334C"/>
    <w:rsid w:val="00BA3369"/>
    <w:rsid w:val="00BA33D9"/>
    <w:rsid w:val="00BA33FB"/>
    <w:rsid w:val="00BA36CE"/>
    <w:rsid w:val="00BA41B8"/>
    <w:rsid w:val="00BA45CA"/>
    <w:rsid w:val="00BA462A"/>
    <w:rsid w:val="00BA4A39"/>
    <w:rsid w:val="00BA4EED"/>
    <w:rsid w:val="00BA5166"/>
    <w:rsid w:val="00BA51D5"/>
    <w:rsid w:val="00BA58A7"/>
    <w:rsid w:val="00BA5940"/>
    <w:rsid w:val="00BA61BD"/>
    <w:rsid w:val="00BA683C"/>
    <w:rsid w:val="00BA6889"/>
    <w:rsid w:val="00BA72DF"/>
    <w:rsid w:val="00BA7519"/>
    <w:rsid w:val="00BA752E"/>
    <w:rsid w:val="00BB059D"/>
    <w:rsid w:val="00BB0DB7"/>
    <w:rsid w:val="00BB163B"/>
    <w:rsid w:val="00BB176B"/>
    <w:rsid w:val="00BB1978"/>
    <w:rsid w:val="00BB1ED3"/>
    <w:rsid w:val="00BB2268"/>
    <w:rsid w:val="00BB2378"/>
    <w:rsid w:val="00BB2950"/>
    <w:rsid w:val="00BB2CCB"/>
    <w:rsid w:val="00BB2CE9"/>
    <w:rsid w:val="00BB2F94"/>
    <w:rsid w:val="00BB2FC1"/>
    <w:rsid w:val="00BB381E"/>
    <w:rsid w:val="00BB3D0B"/>
    <w:rsid w:val="00BB3D34"/>
    <w:rsid w:val="00BB44A6"/>
    <w:rsid w:val="00BB4557"/>
    <w:rsid w:val="00BB46AA"/>
    <w:rsid w:val="00BB523A"/>
    <w:rsid w:val="00BB5285"/>
    <w:rsid w:val="00BB5449"/>
    <w:rsid w:val="00BB57FD"/>
    <w:rsid w:val="00BB5820"/>
    <w:rsid w:val="00BB5B1F"/>
    <w:rsid w:val="00BB6052"/>
    <w:rsid w:val="00BB645B"/>
    <w:rsid w:val="00BB65BF"/>
    <w:rsid w:val="00BB67B8"/>
    <w:rsid w:val="00BB6A43"/>
    <w:rsid w:val="00BB725F"/>
    <w:rsid w:val="00BB7689"/>
    <w:rsid w:val="00BB775B"/>
    <w:rsid w:val="00BC01F2"/>
    <w:rsid w:val="00BC0382"/>
    <w:rsid w:val="00BC0904"/>
    <w:rsid w:val="00BC0FBF"/>
    <w:rsid w:val="00BC112B"/>
    <w:rsid w:val="00BC133E"/>
    <w:rsid w:val="00BC141D"/>
    <w:rsid w:val="00BC1AB8"/>
    <w:rsid w:val="00BC2A14"/>
    <w:rsid w:val="00BC328E"/>
    <w:rsid w:val="00BC33F8"/>
    <w:rsid w:val="00BC38FC"/>
    <w:rsid w:val="00BC3C1A"/>
    <w:rsid w:val="00BC3DDA"/>
    <w:rsid w:val="00BC4019"/>
    <w:rsid w:val="00BC4827"/>
    <w:rsid w:val="00BC4F04"/>
    <w:rsid w:val="00BC5076"/>
    <w:rsid w:val="00BC5316"/>
    <w:rsid w:val="00BC5372"/>
    <w:rsid w:val="00BC546A"/>
    <w:rsid w:val="00BC54B1"/>
    <w:rsid w:val="00BC571E"/>
    <w:rsid w:val="00BC5B49"/>
    <w:rsid w:val="00BC5B8D"/>
    <w:rsid w:val="00BC66E6"/>
    <w:rsid w:val="00BC6CEA"/>
    <w:rsid w:val="00BC7174"/>
    <w:rsid w:val="00BC7280"/>
    <w:rsid w:val="00BC7526"/>
    <w:rsid w:val="00BC75B2"/>
    <w:rsid w:val="00BC7753"/>
    <w:rsid w:val="00BC78D3"/>
    <w:rsid w:val="00BC79AF"/>
    <w:rsid w:val="00BD1032"/>
    <w:rsid w:val="00BD1440"/>
    <w:rsid w:val="00BD17FB"/>
    <w:rsid w:val="00BD229D"/>
    <w:rsid w:val="00BD232C"/>
    <w:rsid w:val="00BD2608"/>
    <w:rsid w:val="00BD3166"/>
    <w:rsid w:val="00BD32CB"/>
    <w:rsid w:val="00BD333A"/>
    <w:rsid w:val="00BD33A2"/>
    <w:rsid w:val="00BD36E0"/>
    <w:rsid w:val="00BD39D9"/>
    <w:rsid w:val="00BD3D2F"/>
    <w:rsid w:val="00BD3F4B"/>
    <w:rsid w:val="00BD3F8A"/>
    <w:rsid w:val="00BD41D7"/>
    <w:rsid w:val="00BD491D"/>
    <w:rsid w:val="00BD51C9"/>
    <w:rsid w:val="00BD5341"/>
    <w:rsid w:val="00BD558F"/>
    <w:rsid w:val="00BD580A"/>
    <w:rsid w:val="00BD5D41"/>
    <w:rsid w:val="00BD5EAF"/>
    <w:rsid w:val="00BD60B2"/>
    <w:rsid w:val="00BD651A"/>
    <w:rsid w:val="00BD6747"/>
    <w:rsid w:val="00BD693D"/>
    <w:rsid w:val="00BD6976"/>
    <w:rsid w:val="00BD723E"/>
    <w:rsid w:val="00BD7567"/>
    <w:rsid w:val="00BD7AD1"/>
    <w:rsid w:val="00BD7E4E"/>
    <w:rsid w:val="00BE02A3"/>
    <w:rsid w:val="00BE0550"/>
    <w:rsid w:val="00BE0DF9"/>
    <w:rsid w:val="00BE0F0C"/>
    <w:rsid w:val="00BE1017"/>
    <w:rsid w:val="00BE11B9"/>
    <w:rsid w:val="00BE1771"/>
    <w:rsid w:val="00BE1C4D"/>
    <w:rsid w:val="00BE1F7A"/>
    <w:rsid w:val="00BE2382"/>
    <w:rsid w:val="00BE2533"/>
    <w:rsid w:val="00BE26BE"/>
    <w:rsid w:val="00BE27B2"/>
    <w:rsid w:val="00BE2C6C"/>
    <w:rsid w:val="00BE2CB6"/>
    <w:rsid w:val="00BE2FDC"/>
    <w:rsid w:val="00BE33E7"/>
    <w:rsid w:val="00BE34CC"/>
    <w:rsid w:val="00BE3635"/>
    <w:rsid w:val="00BE36FC"/>
    <w:rsid w:val="00BE3AF7"/>
    <w:rsid w:val="00BE405E"/>
    <w:rsid w:val="00BE43A9"/>
    <w:rsid w:val="00BE4446"/>
    <w:rsid w:val="00BE4672"/>
    <w:rsid w:val="00BE47C7"/>
    <w:rsid w:val="00BE4825"/>
    <w:rsid w:val="00BE4FB3"/>
    <w:rsid w:val="00BE535B"/>
    <w:rsid w:val="00BE54D2"/>
    <w:rsid w:val="00BE5647"/>
    <w:rsid w:val="00BE5A86"/>
    <w:rsid w:val="00BE60DA"/>
    <w:rsid w:val="00BE6323"/>
    <w:rsid w:val="00BE667A"/>
    <w:rsid w:val="00BE66A9"/>
    <w:rsid w:val="00BE670B"/>
    <w:rsid w:val="00BE6996"/>
    <w:rsid w:val="00BE6C68"/>
    <w:rsid w:val="00BE7424"/>
    <w:rsid w:val="00BE77FA"/>
    <w:rsid w:val="00BE7D2E"/>
    <w:rsid w:val="00BE7DF6"/>
    <w:rsid w:val="00BF0344"/>
    <w:rsid w:val="00BF0665"/>
    <w:rsid w:val="00BF0689"/>
    <w:rsid w:val="00BF09FF"/>
    <w:rsid w:val="00BF0A3E"/>
    <w:rsid w:val="00BF0A97"/>
    <w:rsid w:val="00BF0B30"/>
    <w:rsid w:val="00BF0BC3"/>
    <w:rsid w:val="00BF1223"/>
    <w:rsid w:val="00BF140B"/>
    <w:rsid w:val="00BF189A"/>
    <w:rsid w:val="00BF287E"/>
    <w:rsid w:val="00BF2DEA"/>
    <w:rsid w:val="00BF2EB1"/>
    <w:rsid w:val="00BF2F62"/>
    <w:rsid w:val="00BF34CD"/>
    <w:rsid w:val="00BF393A"/>
    <w:rsid w:val="00BF3A34"/>
    <w:rsid w:val="00BF3BA7"/>
    <w:rsid w:val="00BF3D4B"/>
    <w:rsid w:val="00BF3EC3"/>
    <w:rsid w:val="00BF3FF5"/>
    <w:rsid w:val="00BF40C6"/>
    <w:rsid w:val="00BF436D"/>
    <w:rsid w:val="00BF44ED"/>
    <w:rsid w:val="00BF46E4"/>
    <w:rsid w:val="00BF4A79"/>
    <w:rsid w:val="00BF4B40"/>
    <w:rsid w:val="00BF4B47"/>
    <w:rsid w:val="00BF4C7C"/>
    <w:rsid w:val="00BF4E74"/>
    <w:rsid w:val="00BF5055"/>
    <w:rsid w:val="00BF5133"/>
    <w:rsid w:val="00BF528E"/>
    <w:rsid w:val="00BF5671"/>
    <w:rsid w:val="00BF592F"/>
    <w:rsid w:val="00BF5B3D"/>
    <w:rsid w:val="00BF5B9D"/>
    <w:rsid w:val="00BF5BF1"/>
    <w:rsid w:val="00BF6556"/>
    <w:rsid w:val="00BF65FB"/>
    <w:rsid w:val="00BF69E9"/>
    <w:rsid w:val="00BF72B9"/>
    <w:rsid w:val="00BF73CF"/>
    <w:rsid w:val="00BF773C"/>
    <w:rsid w:val="00BF7775"/>
    <w:rsid w:val="00BF7824"/>
    <w:rsid w:val="00C000C1"/>
    <w:rsid w:val="00C0039A"/>
    <w:rsid w:val="00C005A4"/>
    <w:rsid w:val="00C008A2"/>
    <w:rsid w:val="00C00C5E"/>
    <w:rsid w:val="00C0214A"/>
    <w:rsid w:val="00C02550"/>
    <w:rsid w:val="00C02783"/>
    <w:rsid w:val="00C029B5"/>
    <w:rsid w:val="00C02E22"/>
    <w:rsid w:val="00C0310A"/>
    <w:rsid w:val="00C0395C"/>
    <w:rsid w:val="00C03AC6"/>
    <w:rsid w:val="00C03BBB"/>
    <w:rsid w:val="00C03CF1"/>
    <w:rsid w:val="00C041F5"/>
    <w:rsid w:val="00C041FB"/>
    <w:rsid w:val="00C0431E"/>
    <w:rsid w:val="00C04CBC"/>
    <w:rsid w:val="00C04D06"/>
    <w:rsid w:val="00C04D6F"/>
    <w:rsid w:val="00C04D72"/>
    <w:rsid w:val="00C060B3"/>
    <w:rsid w:val="00C06102"/>
    <w:rsid w:val="00C062CF"/>
    <w:rsid w:val="00C062F9"/>
    <w:rsid w:val="00C0630C"/>
    <w:rsid w:val="00C063FD"/>
    <w:rsid w:val="00C06816"/>
    <w:rsid w:val="00C06895"/>
    <w:rsid w:val="00C068FE"/>
    <w:rsid w:val="00C070C9"/>
    <w:rsid w:val="00C07103"/>
    <w:rsid w:val="00C10352"/>
    <w:rsid w:val="00C103EE"/>
    <w:rsid w:val="00C10B16"/>
    <w:rsid w:val="00C10B36"/>
    <w:rsid w:val="00C10D3C"/>
    <w:rsid w:val="00C11571"/>
    <w:rsid w:val="00C11EF1"/>
    <w:rsid w:val="00C11FB1"/>
    <w:rsid w:val="00C123BF"/>
    <w:rsid w:val="00C124A5"/>
    <w:rsid w:val="00C127B2"/>
    <w:rsid w:val="00C129D6"/>
    <w:rsid w:val="00C12A57"/>
    <w:rsid w:val="00C130BA"/>
    <w:rsid w:val="00C133A0"/>
    <w:rsid w:val="00C135A2"/>
    <w:rsid w:val="00C136E8"/>
    <w:rsid w:val="00C140A1"/>
    <w:rsid w:val="00C146CA"/>
    <w:rsid w:val="00C1479D"/>
    <w:rsid w:val="00C14B83"/>
    <w:rsid w:val="00C14D77"/>
    <w:rsid w:val="00C1510B"/>
    <w:rsid w:val="00C159A5"/>
    <w:rsid w:val="00C15A59"/>
    <w:rsid w:val="00C15D81"/>
    <w:rsid w:val="00C1601D"/>
    <w:rsid w:val="00C16290"/>
    <w:rsid w:val="00C16758"/>
    <w:rsid w:val="00C1696B"/>
    <w:rsid w:val="00C17130"/>
    <w:rsid w:val="00C17144"/>
    <w:rsid w:val="00C17BE5"/>
    <w:rsid w:val="00C17FC5"/>
    <w:rsid w:val="00C17FEA"/>
    <w:rsid w:val="00C202A1"/>
    <w:rsid w:val="00C203F1"/>
    <w:rsid w:val="00C20538"/>
    <w:rsid w:val="00C206EF"/>
    <w:rsid w:val="00C2088A"/>
    <w:rsid w:val="00C20BA0"/>
    <w:rsid w:val="00C21234"/>
    <w:rsid w:val="00C21B52"/>
    <w:rsid w:val="00C21FB4"/>
    <w:rsid w:val="00C22298"/>
    <w:rsid w:val="00C224DA"/>
    <w:rsid w:val="00C22D95"/>
    <w:rsid w:val="00C2300D"/>
    <w:rsid w:val="00C23970"/>
    <w:rsid w:val="00C23C8A"/>
    <w:rsid w:val="00C23D26"/>
    <w:rsid w:val="00C23E8A"/>
    <w:rsid w:val="00C242EA"/>
    <w:rsid w:val="00C2442B"/>
    <w:rsid w:val="00C2452D"/>
    <w:rsid w:val="00C24769"/>
    <w:rsid w:val="00C24E3B"/>
    <w:rsid w:val="00C24FBA"/>
    <w:rsid w:val="00C254F9"/>
    <w:rsid w:val="00C25573"/>
    <w:rsid w:val="00C25A05"/>
    <w:rsid w:val="00C25C42"/>
    <w:rsid w:val="00C26033"/>
    <w:rsid w:val="00C26270"/>
    <w:rsid w:val="00C2659A"/>
    <w:rsid w:val="00C26728"/>
    <w:rsid w:val="00C2681D"/>
    <w:rsid w:val="00C26B2C"/>
    <w:rsid w:val="00C26DBA"/>
    <w:rsid w:val="00C26E09"/>
    <w:rsid w:val="00C26E18"/>
    <w:rsid w:val="00C26FE5"/>
    <w:rsid w:val="00C27317"/>
    <w:rsid w:val="00C2758C"/>
    <w:rsid w:val="00C27652"/>
    <w:rsid w:val="00C2768D"/>
    <w:rsid w:val="00C27B0E"/>
    <w:rsid w:val="00C27F07"/>
    <w:rsid w:val="00C3003F"/>
    <w:rsid w:val="00C3028B"/>
    <w:rsid w:val="00C30292"/>
    <w:rsid w:val="00C30833"/>
    <w:rsid w:val="00C30C94"/>
    <w:rsid w:val="00C31040"/>
    <w:rsid w:val="00C31184"/>
    <w:rsid w:val="00C3127C"/>
    <w:rsid w:val="00C3128E"/>
    <w:rsid w:val="00C31436"/>
    <w:rsid w:val="00C3173D"/>
    <w:rsid w:val="00C31E25"/>
    <w:rsid w:val="00C323D7"/>
    <w:rsid w:val="00C32C90"/>
    <w:rsid w:val="00C32D45"/>
    <w:rsid w:val="00C32F99"/>
    <w:rsid w:val="00C33081"/>
    <w:rsid w:val="00C331CE"/>
    <w:rsid w:val="00C331D8"/>
    <w:rsid w:val="00C3340F"/>
    <w:rsid w:val="00C3350A"/>
    <w:rsid w:val="00C33837"/>
    <w:rsid w:val="00C33C53"/>
    <w:rsid w:val="00C33F82"/>
    <w:rsid w:val="00C3408C"/>
    <w:rsid w:val="00C347BF"/>
    <w:rsid w:val="00C3495C"/>
    <w:rsid w:val="00C34CAC"/>
    <w:rsid w:val="00C35200"/>
    <w:rsid w:val="00C3521E"/>
    <w:rsid w:val="00C35928"/>
    <w:rsid w:val="00C35B8D"/>
    <w:rsid w:val="00C36046"/>
    <w:rsid w:val="00C36A8D"/>
    <w:rsid w:val="00C36D9B"/>
    <w:rsid w:val="00C36EBB"/>
    <w:rsid w:val="00C37388"/>
    <w:rsid w:val="00C3740B"/>
    <w:rsid w:val="00C3752C"/>
    <w:rsid w:val="00C37689"/>
    <w:rsid w:val="00C3773E"/>
    <w:rsid w:val="00C4014C"/>
    <w:rsid w:val="00C40290"/>
    <w:rsid w:val="00C4041F"/>
    <w:rsid w:val="00C404B2"/>
    <w:rsid w:val="00C40680"/>
    <w:rsid w:val="00C409DA"/>
    <w:rsid w:val="00C40C3D"/>
    <w:rsid w:val="00C40ED9"/>
    <w:rsid w:val="00C4100A"/>
    <w:rsid w:val="00C4162A"/>
    <w:rsid w:val="00C41916"/>
    <w:rsid w:val="00C419FA"/>
    <w:rsid w:val="00C41F9D"/>
    <w:rsid w:val="00C41FEA"/>
    <w:rsid w:val="00C421D1"/>
    <w:rsid w:val="00C42530"/>
    <w:rsid w:val="00C4285E"/>
    <w:rsid w:val="00C428CE"/>
    <w:rsid w:val="00C42BBF"/>
    <w:rsid w:val="00C42DA1"/>
    <w:rsid w:val="00C433EA"/>
    <w:rsid w:val="00C435B1"/>
    <w:rsid w:val="00C436DD"/>
    <w:rsid w:val="00C43E2C"/>
    <w:rsid w:val="00C4421D"/>
    <w:rsid w:val="00C44555"/>
    <w:rsid w:val="00C44862"/>
    <w:rsid w:val="00C44A4D"/>
    <w:rsid w:val="00C44AF3"/>
    <w:rsid w:val="00C44F42"/>
    <w:rsid w:val="00C44F80"/>
    <w:rsid w:val="00C45116"/>
    <w:rsid w:val="00C45482"/>
    <w:rsid w:val="00C464C1"/>
    <w:rsid w:val="00C467DE"/>
    <w:rsid w:val="00C46B09"/>
    <w:rsid w:val="00C46D87"/>
    <w:rsid w:val="00C470A3"/>
    <w:rsid w:val="00C4792C"/>
    <w:rsid w:val="00C47CDB"/>
    <w:rsid w:val="00C47DFA"/>
    <w:rsid w:val="00C50005"/>
    <w:rsid w:val="00C5055C"/>
    <w:rsid w:val="00C50715"/>
    <w:rsid w:val="00C50885"/>
    <w:rsid w:val="00C5092F"/>
    <w:rsid w:val="00C50C53"/>
    <w:rsid w:val="00C510C3"/>
    <w:rsid w:val="00C51528"/>
    <w:rsid w:val="00C5171F"/>
    <w:rsid w:val="00C518DC"/>
    <w:rsid w:val="00C5193F"/>
    <w:rsid w:val="00C51AED"/>
    <w:rsid w:val="00C51C33"/>
    <w:rsid w:val="00C51ED7"/>
    <w:rsid w:val="00C52106"/>
    <w:rsid w:val="00C52234"/>
    <w:rsid w:val="00C522E1"/>
    <w:rsid w:val="00C524FA"/>
    <w:rsid w:val="00C52A75"/>
    <w:rsid w:val="00C52E13"/>
    <w:rsid w:val="00C52E25"/>
    <w:rsid w:val="00C52F18"/>
    <w:rsid w:val="00C5366D"/>
    <w:rsid w:val="00C537B7"/>
    <w:rsid w:val="00C53B2A"/>
    <w:rsid w:val="00C53E14"/>
    <w:rsid w:val="00C53FD1"/>
    <w:rsid w:val="00C5406F"/>
    <w:rsid w:val="00C54233"/>
    <w:rsid w:val="00C54258"/>
    <w:rsid w:val="00C54CB4"/>
    <w:rsid w:val="00C54EFF"/>
    <w:rsid w:val="00C5552B"/>
    <w:rsid w:val="00C55821"/>
    <w:rsid w:val="00C55D0E"/>
    <w:rsid w:val="00C55ECE"/>
    <w:rsid w:val="00C55FE2"/>
    <w:rsid w:val="00C56508"/>
    <w:rsid w:val="00C568B2"/>
    <w:rsid w:val="00C5691D"/>
    <w:rsid w:val="00C56D22"/>
    <w:rsid w:val="00C570BF"/>
    <w:rsid w:val="00C5727B"/>
    <w:rsid w:val="00C575AC"/>
    <w:rsid w:val="00C577C1"/>
    <w:rsid w:val="00C577D6"/>
    <w:rsid w:val="00C57855"/>
    <w:rsid w:val="00C57DD1"/>
    <w:rsid w:val="00C601CA"/>
    <w:rsid w:val="00C6029F"/>
    <w:rsid w:val="00C602F3"/>
    <w:rsid w:val="00C60900"/>
    <w:rsid w:val="00C60932"/>
    <w:rsid w:val="00C60B20"/>
    <w:rsid w:val="00C60B4C"/>
    <w:rsid w:val="00C60F37"/>
    <w:rsid w:val="00C610D7"/>
    <w:rsid w:val="00C612B7"/>
    <w:rsid w:val="00C61C3A"/>
    <w:rsid w:val="00C627EC"/>
    <w:rsid w:val="00C6301B"/>
    <w:rsid w:val="00C63377"/>
    <w:rsid w:val="00C6356A"/>
    <w:rsid w:val="00C6377E"/>
    <w:rsid w:val="00C63C28"/>
    <w:rsid w:val="00C63CB2"/>
    <w:rsid w:val="00C63E6D"/>
    <w:rsid w:val="00C63F7E"/>
    <w:rsid w:val="00C6402E"/>
    <w:rsid w:val="00C64D3E"/>
    <w:rsid w:val="00C650E7"/>
    <w:rsid w:val="00C6535B"/>
    <w:rsid w:val="00C6571E"/>
    <w:rsid w:val="00C659EA"/>
    <w:rsid w:val="00C65ABB"/>
    <w:rsid w:val="00C65FD9"/>
    <w:rsid w:val="00C66007"/>
    <w:rsid w:val="00C6668A"/>
    <w:rsid w:val="00C66E6A"/>
    <w:rsid w:val="00C67152"/>
    <w:rsid w:val="00C67171"/>
    <w:rsid w:val="00C6722C"/>
    <w:rsid w:val="00C67BCB"/>
    <w:rsid w:val="00C67BD9"/>
    <w:rsid w:val="00C67C89"/>
    <w:rsid w:val="00C67EA6"/>
    <w:rsid w:val="00C70041"/>
    <w:rsid w:val="00C7028A"/>
    <w:rsid w:val="00C706E6"/>
    <w:rsid w:val="00C7096A"/>
    <w:rsid w:val="00C70978"/>
    <w:rsid w:val="00C71405"/>
    <w:rsid w:val="00C7162A"/>
    <w:rsid w:val="00C71872"/>
    <w:rsid w:val="00C720B3"/>
    <w:rsid w:val="00C7225C"/>
    <w:rsid w:val="00C72F66"/>
    <w:rsid w:val="00C734EB"/>
    <w:rsid w:val="00C73740"/>
    <w:rsid w:val="00C73949"/>
    <w:rsid w:val="00C73A61"/>
    <w:rsid w:val="00C73BDC"/>
    <w:rsid w:val="00C73DE8"/>
    <w:rsid w:val="00C73E2C"/>
    <w:rsid w:val="00C74228"/>
    <w:rsid w:val="00C74368"/>
    <w:rsid w:val="00C74467"/>
    <w:rsid w:val="00C74877"/>
    <w:rsid w:val="00C74F1E"/>
    <w:rsid w:val="00C75502"/>
    <w:rsid w:val="00C755A7"/>
    <w:rsid w:val="00C755C4"/>
    <w:rsid w:val="00C7583E"/>
    <w:rsid w:val="00C75906"/>
    <w:rsid w:val="00C75A7B"/>
    <w:rsid w:val="00C75BE7"/>
    <w:rsid w:val="00C75E4B"/>
    <w:rsid w:val="00C75E4D"/>
    <w:rsid w:val="00C7607D"/>
    <w:rsid w:val="00C76176"/>
    <w:rsid w:val="00C7629A"/>
    <w:rsid w:val="00C76863"/>
    <w:rsid w:val="00C77046"/>
    <w:rsid w:val="00C77264"/>
    <w:rsid w:val="00C772FA"/>
    <w:rsid w:val="00C774EA"/>
    <w:rsid w:val="00C77B97"/>
    <w:rsid w:val="00C77FF3"/>
    <w:rsid w:val="00C8018A"/>
    <w:rsid w:val="00C8031E"/>
    <w:rsid w:val="00C803C8"/>
    <w:rsid w:val="00C8077A"/>
    <w:rsid w:val="00C8081B"/>
    <w:rsid w:val="00C80C05"/>
    <w:rsid w:val="00C8100B"/>
    <w:rsid w:val="00C81383"/>
    <w:rsid w:val="00C81511"/>
    <w:rsid w:val="00C81D0B"/>
    <w:rsid w:val="00C8220C"/>
    <w:rsid w:val="00C8259A"/>
    <w:rsid w:val="00C828D5"/>
    <w:rsid w:val="00C82ACA"/>
    <w:rsid w:val="00C82D6F"/>
    <w:rsid w:val="00C82EBB"/>
    <w:rsid w:val="00C83111"/>
    <w:rsid w:val="00C8325D"/>
    <w:rsid w:val="00C83829"/>
    <w:rsid w:val="00C83861"/>
    <w:rsid w:val="00C83E70"/>
    <w:rsid w:val="00C846C5"/>
    <w:rsid w:val="00C84C1B"/>
    <w:rsid w:val="00C84E07"/>
    <w:rsid w:val="00C85009"/>
    <w:rsid w:val="00C8503A"/>
    <w:rsid w:val="00C8517C"/>
    <w:rsid w:val="00C8573F"/>
    <w:rsid w:val="00C85A88"/>
    <w:rsid w:val="00C85C03"/>
    <w:rsid w:val="00C862DE"/>
    <w:rsid w:val="00C8639C"/>
    <w:rsid w:val="00C86A70"/>
    <w:rsid w:val="00C86F4A"/>
    <w:rsid w:val="00C87535"/>
    <w:rsid w:val="00C87743"/>
    <w:rsid w:val="00C87844"/>
    <w:rsid w:val="00C87890"/>
    <w:rsid w:val="00C87ABB"/>
    <w:rsid w:val="00C9007F"/>
    <w:rsid w:val="00C905BA"/>
    <w:rsid w:val="00C906B9"/>
    <w:rsid w:val="00C9082C"/>
    <w:rsid w:val="00C90C95"/>
    <w:rsid w:val="00C91331"/>
    <w:rsid w:val="00C925F7"/>
    <w:rsid w:val="00C9276D"/>
    <w:rsid w:val="00C92799"/>
    <w:rsid w:val="00C92B89"/>
    <w:rsid w:val="00C92BCE"/>
    <w:rsid w:val="00C92D80"/>
    <w:rsid w:val="00C933CA"/>
    <w:rsid w:val="00C934B6"/>
    <w:rsid w:val="00C9392D"/>
    <w:rsid w:val="00C93A7F"/>
    <w:rsid w:val="00C93A9A"/>
    <w:rsid w:val="00C946DC"/>
    <w:rsid w:val="00C9491E"/>
    <w:rsid w:val="00C94E2B"/>
    <w:rsid w:val="00C94F0D"/>
    <w:rsid w:val="00C9535C"/>
    <w:rsid w:val="00C954B2"/>
    <w:rsid w:val="00C95506"/>
    <w:rsid w:val="00C95536"/>
    <w:rsid w:val="00C9565B"/>
    <w:rsid w:val="00C9587D"/>
    <w:rsid w:val="00C959EC"/>
    <w:rsid w:val="00C95B2B"/>
    <w:rsid w:val="00C95EBF"/>
    <w:rsid w:val="00C965DE"/>
    <w:rsid w:val="00C9664D"/>
    <w:rsid w:val="00C96765"/>
    <w:rsid w:val="00C97140"/>
    <w:rsid w:val="00C97DE3"/>
    <w:rsid w:val="00CA0323"/>
    <w:rsid w:val="00CA050A"/>
    <w:rsid w:val="00CA07DB"/>
    <w:rsid w:val="00CA0AAC"/>
    <w:rsid w:val="00CA0ADE"/>
    <w:rsid w:val="00CA0C19"/>
    <w:rsid w:val="00CA1017"/>
    <w:rsid w:val="00CA105B"/>
    <w:rsid w:val="00CA15E2"/>
    <w:rsid w:val="00CA1714"/>
    <w:rsid w:val="00CA18AB"/>
    <w:rsid w:val="00CA1E87"/>
    <w:rsid w:val="00CA20CB"/>
    <w:rsid w:val="00CA214F"/>
    <w:rsid w:val="00CA250D"/>
    <w:rsid w:val="00CA2597"/>
    <w:rsid w:val="00CA26A8"/>
    <w:rsid w:val="00CA29E2"/>
    <w:rsid w:val="00CA2A5C"/>
    <w:rsid w:val="00CA2B57"/>
    <w:rsid w:val="00CA2D5D"/>
    <w:rsid w:val="00CA359F"/>
    <w:rsid w:val="00CA367D"/>
    <w:rsid w:val="00CA3742"/>
    <w:rsid w:val="00CA37DA"/>
    <w:rsid w:val="00CA395C"/>
    <w:rsid w:val="00CA3978"/>
    <w:rsid w:val="00CA39BA"/>
    <w:rsid w:val="00CA3FFC"/>
    <w:rsid w:val="00CA40F1"/>
    <w:rsid w:val="00CA40F3"/>
    <w:rsid w:val="00CA46EC"/>
    <w:rsid w:val="00CA4FFE"/>
    <w:rsid w:val="00CA51BC"/>
    <w:rsid w:val="00CA58B4"/>
    <w:rsid w:val="00CA5E12"/>
    <w:rsid w:val="00CA5E25"/>
    <w:rsid w:val="00CA637A"/>
    <w:rsid w:val="00CA6B2B"/>
    <w:rsid w:val="00CA7113"/>
    <w:rsid w:val="00CA71B2"/>
    <w:rsid w:val="00CA76B9"/>
    <w:rsid w:val="00CA7FD8"/>
    <w:rsid w:val="00CB02AF"/>
    <w:rsid w:val="00CB032F"/>
    <w:rsid w:val="00CB04E0"/>
    <w:rsid w:val="00CB0DB3"/>
    <w:rsid w:val="00CB14C0"/>
    <w:rsid w:val="00CB164D"/>
    <w:rsid w:val="00CB2021"/>
    <w:rsid w:val="00CB25D5"/>
    <w:rsid w:val="00CB278F"/>
    <w:rsid w:val="00CB2908"/>
    <w:rsid w:val="00CB2970"/>
    <w:rsid w:val="00CB29C5"/>
    <w:rsid w:val="00CB2B30"/>
    <w:rsid w:val="00CB2F07"/>
    <w:rsid w:val="00CB30DD"/>
    <w:rsid w:val="00CB30F7"/>
    <w:rsid w:val="00CB34AF"/>
    <w:rsid w:val="00CB35F4"/>
    <w:rsid w:val="00CB372C"/>
    <w:rsid w:val="00CB3B48"/>
    <w:rsid w:val="00CB3CBE"/>
    <w:rsid w:val="00CB4347"/>
    <w:rsid w:val="00CB4432"/>
    <w:rsid w:val="00CB4C62"/>
    <w:rsid w:val="00CB59C9"/>
    <w:rsid w:val="00CB5BEC"/>
    <w:rsid w:val="00CB624E"/>
    <w:rsid w:val="00CB66C3"/>
    <w:rsid w:val="00CB67FA"/>
    <w:rsid w:val="00CB6C08"/>
    <w:rsid w:val="00CB6CEB"/>
    <w:rsid w:val="00CB6EB1"/>
    <w:rsid w:val="00CB74CD"/>
    <w:rsid w:val="00CB7ADD"/>
    <w:rsid w:val="00CB7DFA"/>
    <w:rsid w:val="00CC01D3"/>
    <w:rsid w:val="00CC0D12"/>
    <w:rsid w:val="00CC0ECF"/>
    <w:rsid w:val="00CC115B"/>
    <w:rsid w:val="00CC1653"/>
    <w:rsid w:val="00CC16E3"/>
    <w:rsid w:val="00CC16F0"/>
    <w:rsid w:val="00CC1709"/>
    <w:rsid w:val="00CC1F1A"/>
    <w:rsid w:val="00CC24D2"/>
    <w:rsid w:val="00CC297C"/>
    <w:rsid w:val="00CC2CEF"/>
    <w:rsid w:val="00CC2ED9"/>
    <w:rsid w:val="00CC2FA1"/>
    <w:rsid w:val="00CC304A"/>
    <w:rsid w:val="00CC31AF"/>
    <w:rsid w:val="00CC3564"/>
    <w:rsid w:val="00CC3601"/>
    <w:rsid w:val="00CC3D74"/>
    <w:rsid w:val="00CC3D80"/>
    <w:rsid w:val="00CC3EB1"/>
    <w:rsid w:val="00CC3EBC"/>
    <w:rsid w:val="00CC4452"/>
    <w:rsid w:val="00CC4AED"/>
    <w:rsid w:val="00CC4C0F"/>
    <w:rsid w:val="00CC51DA"/>
    <w:rsid w:val="00CC53B7"/>
    <w:rsid w:val="00CC5548"/>
    <w:rsid w:val="00CC6142"/>
    <w:rsid w:val="00CC622E"/>
    <w:rsid w:val="00CC63B6"/>
    <w:rsid w:val="00CC68C3"/>
    <w:rsid w:val="00CC6CB5"/>
    <w:rsid w:val="00CC6EDB"/>
    <w:rsid w:val="00CC75ED"/>
    <w:rsid w:val="00CC7E47"/>
    <w:rsid w:val="00CD026F"/>
    <w:rsid w:val="00CD02F6"/>
    <w:rsid w:val="00CD0497"/>
    <w:rsid w:val="00CD0C0F"/>
    <w:rsid w:val="00CD0F3A"/>
    <w:rsid w:val="00CD1122"/>
    <w:rsid w:val="00CD1264"/>
    <w:rsid w:val="00CD134C"/>
    <w:rsid w:val="00CD1486"/>
    <w:rsid w:val="00CD1AB5"/>
    <w:rsid w:val="00CD1B35"/>
    <w:rsid w:val="00CD1DDE"/>
    <w:rsid w:val="00CD25AC"/>
    <w:rsid w:val="00CD278F"/>
    <w:rsid w:val="00CD296D"/>
    <w:rsid w:val="00CD2DB6"/>
    <w:rsid w:val="00CD2EB2"/>
    <w:rsid w:val="00CD2FF6"/>
    <w:rsid w:val="00CD31A9"/>
    <w:rsid w:val="00CD31BA"/>
    <w:rsid w:val="00CD354A"/>
    <w:rsid w:val="00CD357E"/>
    <w:rsid w:val="00CD36AB"/>
    <w:rsid w:val="00CD3C5E"/>
    <w:rsid w:val="00CD3DE2"/>
    <w:rsid w:val="00CD3E54"/>
    <w:rsid w:val="00CD3E56"/>
    <w:rsid w:val="00CD41A2"/>
    <w:rsid w:val="00CD43C9"/>
    <w:rsid w:val="00CD4A06"/>
    <w:rsid w:val="00CD5477"/>
    <w:rsid w:val="00CD59D9"/>
    <w:rsid w:val="00CD5A11"/>
    <w:rsid w:val="00CD5AAD"/>
    <w:rsid w:val="00CD5CCA"/>
    <w:rsid w:val="00CD5F00"/>
    <w:rsid w:val="00CD67DF"/>
    <w:rsid w:val="00CD6C9A"/>
    <w:rsid w:val="00CD74E1"/>
    <w:rsid w:val="00CD75F5"/>
    <w:rsid w:val="00CD7915"/>
    <w:rsid w:val="00CD7AFE"/>
    <w:rsid w:val="00CD7EB5"/>
    <w:rsid w:val="00CD7EE2"/>
    <w:rsid w:val="00CE0266"/>
    <w:rsid w:val="00CE042A"/>
    <w:rsid w:val="00CE0625"/>
    <w:rsid w:val="00CE0717"/>
    <w:rsid w:val="00CE0E33"/>
    <w:rsid w:val="00CE0FB3"/>
    <w:rsid w:val="00CE0FDC"/>
    <w:rsid w:val="00CE108D"/>
    <w:rsid w:val="00CE1345"/>
    <w:rsid w:val="00CE153F"/>
    <w:rsid w:val="00CE1860"/>
    <w:rsid w:val="00CE1A70"/>
    <w:rsid w:val="00CE1AC0"/>
    <w:rsid w:val="00CE1AC6"/>
    <w:rsid w:val="00CE1E64"/>
    <w:rsid w:val="00CE1F58"/>
    <w:rsid w:val="00CE2169"/>
    <w:rsid w:val="00CE2178"/>
    <w:rsid w:val="00CE2314"/>
    <w:rsid w:val="00CE2749"/>
    <w:rsid w:val="00CE28A1"/>
    <w:rsid w:val="00CE2CC6"/>
    <w:rsid w:val="00CE3033"/>
    <w:rsid w:val="00CE3112"/>
    <w:rsid w:val="00CE3323"/>
    <w:rsid w:val="00CE3400"/>
    <w:rsid w:val="00CE37D6"/>
    <w:rsid w:val="00CE3860"/>
    <w:rsid w:val="00CE38C1"/>
    <w:rsid w:val="00CE3D11"/>
    <w:rsid w:val="00CE3E75"/>
    <w:rsid w:val="00CE3F39"/>
    <w:rsid w:val="00CE4172"/>
    <w:rsid w:val="00CE421C"/>
    <w:rsid w:val="00CE4539"/>
    <w:rsid w:val="00CE4740"/>
    <w:rsid w:val="00CE4E56"/>
    <w:rsid w:val="00CE51C1"/>
    <w:rsid w:val="00CE5747"/>
    <w:rsid w:val="00CE586F"/>
    <w:rsid w:val="00CE5980"/>
    <w:rsid w:val="00CE5A05"/>
    <w:rsid w:val="00CE6055"/>
    <w:rsid w:val="00CE68FE"/>
    <w:rsid w:val="00CE6C43"/>
    <w:rsid w:val="00CE71A9"/>
    <w:rsid w:val="00CE7279"/>
    <w:rsid w:val="00CE7B0D"/>
    <w:rsid w:val="00CE7C91"/>
    <w:rsid w:val="00CF0159"/>
    <w:rsid w:val="00CF0290"/>
    <w:rsid w:val="00CF070C"/>
    <w:rsid w:val="00CF0DE9"/>
    <w:rsid w:val="00CF11BE"/>
    <w:rsid w:val="00CF14E8"/>
    <w:rsid w:val="00CF15BB"/>
    <w:rsid w:val="00CF174C"/>
    <w:rsid w:val="00CF17C1"/>
    <w:rsid w:val="00CF1897"/>
    <w:rsid w:val="00CF1A83"/>
    <w:rsid w:val="00CF1C61"/>
    <w:rsid w:val="00CF1F61"/>
    <w:rsid w:val="00CF20B0"/>
    <w:rsid w:val="00CF2D02"/>
    <w:rsid w:val="00CF3353"/>
    <w:rsid w:val="00CF34B3"/>
    <w:rsid w:val="00CF37AC"/>
    <w:rsid w:val="00CF3A3A"/>
    <w:rsid w:val="00CF3B1B"/>
    <w:rsid w:val="00CF4920"/>
    <w:rsid w:val="00CF4A32"/>
    <w:rsid w:val="00CF4C30"/>
    <w:rsid w:val="00CF5903"/>
    <w:rsid w:val="00CF60C9"/>
    <w:rsid w:val="00CF6357"/>
    <w:rsid w:val="00CF667E"/>
    <w:rsid w:val="00CF751E"/>
    <w:rsid w:val="00CF771B"/>
    <w:rsid w:val="00CF785D"/>
    <w:rsid w:val="00CF79F2"/>
    <w:rsid w:val="00CF7EA3"/>
    <w:rsid w:val="00CF7F44"/>
    <w:rsid w:val="00D00051"/>
    <w:rsid w:val="00D00081"/>
    <w:rsid w:val="00D002F2"/>
    <w:rsid w:val="00D009C4"/>
    <w:rsid w:val="00D00B66"/>
    <w:rsid w:val="00D00D4E"/>
    <w:rsid w:val="00D023C2"/>
    <w:rsid w:val="00D02469"/>
    <w:rsid w:val="00D02491"/>
    <w:rsid w:val="00D02634"/>
    <w:rsid w:val="00D02847"/>
    <w:rsid w:val="00D028AE"/>
    <w:rsid w:val="00D029D2"/>
    <w:rsid w:val="00D02BEE"/>
    <w:rsid w:val="00D02D40"/>
    <w:rsid w:val="00D031B8"/>
    <w:rsid w:val="00D032EF"/>
    <w:rsid w:val="00D03303"/>
    <w:rsid w:val="00D0356F"/>
    <w:rsid w:val="00D03F82"/>
    <w:rsid w:val="00D04197"/>
    <w:rsid w:val="00D04556"/>
    <w:rsid w:val="00D0576D"/>
    <w:rsid w:val="00D05945"/>
    <w:rsid w:val="00D059A2"/>
    <w:rsid w:val="00D059E2"/>
    <w:rsid w:val="00D05FF1"/>
    <w:rsid w:val="00D0665F"/>
    <w:rsid w:val="00D066F8"/>
    <w:rsid w:val="00D069FB"/>
    <w:rsid w:val="00D06A09"/>
    <w:rsid w:val="00D06B4C"/>
    <w:rsid w:val="00D06C15"/>
    <w:rsid w:val="00D06D0A"/>
    <w:rsid w:val="00D07394"/>
    <w:rsid w:val="00D073E5"/>
    <w:rsid w:val="00D07694"/>
    <w:rsid w:val="00D077AB"/>
    <w:rsid w:val="00D07821"/>
    <w:rsid w:val="00D07E8C"/>
    <w:rsid w:val="00D07F8E"/>
    <w:rsid w:val="00D101B2"/>
    <w:rsid w:val="00D103B6"/>
    <w:rsid w:val="00D103DE"/>
    <w:rsid w:val="00D106C9"/>
    <w:rsid w:val="00D109F2"/>
    <w:rsid w:val="00D114D9"/>
    <w:rsid w:val="00D1173C"/>
    <w:rsid w:val="00D11EAD"/>
    <w:rsid w:val="00D11F1F"/>
    <w:rsid w:val="00D11FF0"/>
    <w:rsid w:val="00D121E5"/>
    <w:rsid w:val="00D12361"/>
    <w:rsid w:val="00D12779"/>
    <w:rsid w:val="00D127DC"/>
    <w:rsid w:val="00D12896"/>
    <w:rsid w:val="00D12897"/>
    <w:rsid w:val="00D12C38"/>
    <w:rsid w:val="00D1320D"/>
    <w:rsid w:val="00D14C21"/>
    <w:rsid w:val="00D14C6C"/>
    <w:rsid w:val="00D14EDC"/>
    <w:rsid w:val="00D14F4F"/>
    <w:rsid w:val="00D1551F"/>
    <w:rsid w:val="00D15598"/>
    <w:rsid w:val="00D155B4"/>
    <w:rsid w:val="00D15719"/>
    <w:rsid w:val="00D15FA4"/>
    <w:rsid w:val="00D15FB1"/>
    <w:rsid w:val="00D162E7"/>
    <w:rsid w:val="00D16798"/>
    <w:rsid w:val="00D16856"/>
    <w:rsid w:val="00D16887"/>
    <w:rsid w:val="00D17156"/>
    <w:rsid w:val="00D1719A"/>
    <w:rsid w:val="00D179EA"/>
    <w:rsid w:val="00D17AF0"/>
    <w:rsid w:val="00D17BBB"/>
    <w:rsid w:val="00D17DDD"/>
    <w:rsid w:val="00D2000E"/>
    <w:rsid w:val="00D200CB"/>
    <w:rsid w:val="00D20242"/>
    <w:rsid w:val="00D203F5"/>
    <w:rsid w:val="00D206FC"/>
    <w:rsid w:val="00D207C4"/>
    <w:rsid w:val="00D20B43"/>
    <w:rsid w:val="00D20B83"/>
    <w:rsid w:val="00D20F55"/>
    <w:rsid w:val="00D211D4"/>
    <w:rsid w:val="00D21557"/>
    <w:rsid w:val="00D217E1"/>
    <w:rsid w:val="00D21803"/>
    <w:rsid w:val="00D21A36"/>
    <w:rsid w:val="00D21EB7"/>
    <w:rsid w:val="00D221A7"/>
    <w:rsid w:val="00D222EF"/>
    <w:rsid w:val="00D22371"/>
    <w:rsid w:val="00D224C9"/>
    <w:rsid w:val="00D228DA"/>
    <w:rsid w:val="00D22A07"/>
    <w:rsid w:val="00D23081"/>
    <w:rsid w:val="00D23277"/>
    <w:rsid w:val="00D23476"/>
    <w:rsid w:val="00D23666"/>
    <w:rsid w:val="00D236FE"/>
    <w:rsid w:val="00D2370B"/>
    <w:rsid w:val="00D2386D"/>
    <w:rsid w:val="00D23E7C"/>
    <w:rsid w:val="00D23F0D"/>
    <w:rsid w:val="00D242B4"/>
    <w:rsid w:val="00D252C1"/>
    <w:rsid w:val="00D254F9"/>
    <w:rsid w:val="00D25845"/>
    <w:rsid w:val="00D26529"/>
    <w:rsid w:val="00D26A5A"/>
    <w:rsid w:val="00D2711F"/>
    <w:rsid w:val="00D2746B"/>
    <w:rsid w:val="00D27AE4"/>
    <w:rsid w:val="00D3076B"/>
    <w:rsid w:val="00D30BDC"/>
    <w:rsid w:val="00D30C53"/>
    <w:rsid w:val="00D30DFD"/>
    <w:rsid w:val="00D31078"/>
    <w:rsid w:val="00D31208"/>
    <w:rsid w:val="00D31423"/>
    <w:rsid w:val="00D31731"/>
    <w:rsid w:val="00D318E2"/>
    <w:rsid w:val="00D318F4"/>
    <w:rsid w:val="00D3222E"/>
    <w:rsid w:val="00D324DB"/>
    <w:rsid w:val="00D327FA"/>
    <w:rsid w:val="00D32A5D"/>
    <w:rsid w:val="00D33595"/>
    <w:rsid w:val="00D33F0D"/>
    <w:rsid w:val="00D33FC3"/>
    <w:rsid w:val="00D34399"/>
    <w:rsid w:val="00D346B6"/>
    <w:rsid w:val="00D34964"/>
    <w:rsid w:val="00D349CB"/>
    <w:rsid w:val="00D34E4F"/>
    <w:rsid w:val="00D34E7A"/>
    <w:rsid w:val="00D353A5"/>
    <w:rsid w:val="00D35688"/>
    <w:rsid w:val="00D35822"/>
    <w:rsid w:val="00D35D73"/>
    <w:rsid w:val="00D35EFF"/>
    <w:rsid w:val="00D360B6"/>
    <w:rsid w:val="00D36273"/>
    <w:rsid w:val="00D3653E"/>
    <w:rsid w:val="00D36B44"/>
    <w:rsid w:val="00D37085"/>
    <w:rsid w:val="00D3733E"/>
    <w:rsid w:val="00D37B25"/>
    <w:rsid w:val="00D37CE2"/>
    <w:rsid w:val="00D37DD8"/>
    <w:rsid w:val="00D40228"/>
    <w:rsid w:val="00D402B0"/>
    <w:rsid w:val="00D402EC"/>
    <w:rsid w:val="00D40F35"/>
    <w:rsid w:val="00D411E5"/>
    <w:rsid w:val="00D4126A"/>
    <w:rsid w:val="00D41405"/>
    <w:rsid w:val="00D419FB"/>
    <w:rsid w:val="00D41A1B"/>
    <w:rsid w:val="00D42250"/>
    <w:rsid w:val="00D425CE"/>
    <w:rsid w:val="00D4265D"/>
    <w:rsid w:val="00D42695"/>
    <w:rsid w:val="00D42738"/>
    <w:rsid w:val="00D427E9"/>
    <w:rsid w:val="00D42D01"/>
    <w:rsid w:val="00D42DA7"/>
    <w:rsid w:val="00D42E3B"/>
    <w:rsid w:val="00D42E40"/>
    <w:rsid w:val="00D4300B"/>
    <w:rsid w:val="00D436E3"/>
    <w:rsid w:val="00D43EAE"/>
    <w:rsid w:val="00D440FA"/>
    <w:rsid w:val="00D44254"/>
    <w:rsid w:val="00D442FB"/>
    <w:rsid w:val="00D44AD7"/>
    <w:rsid w:val="00D44EDF"/>
    <w:rsid w:val="00D451CD"/>
    <w:rsid w:val="00D451D5"/>
    <w:rsid w:val="00D456BE"/>
    <w:rsid w:val="00D458C7"/>
    <w:rsid w:val="00D458DD"/>
    <w:rsid w:val="00D45CB2"/>
    <w:rsid w:val="00D45EF4"/>
    <w:rsid w:val="00D45F68"/>
    <w:rsid w:val="00D45FB1"/>
    <w:rsid w:val="00D45FD6"/>
    <w:rsid w:val="00D46075"/>
    <w:rsid w:val="00D46317"/>
    <w:rsid w:val="00D464BA"/>
    <w:rsid w:val="00D46C5C"/>
    <w:rsid w:val="00D4728E"/>
    <w:rsid w:val="00D47315"/>
    <w:rsid w:val="00D47746"/>
    <w:rsid w:val="00D47C4F"/>
    <w:rsid w:val="00D502FA"/>
    <w:rsid w:val="00D5071A"/>
    <w:rsid w:val="00D508BF"/>
    <w:rsid w:val="00D51E07"/>
    <w:rsid w:val="00D51F36"/>
    <w:rsid w:val="00D52AF1"/>
    <w:rsid w:val="00D52C69"/>
    <w:rsid w:val="00D532D0"/>
    <w:rsid w:val="00D532D2"/>
    <w:rsid w:val="00D5333B"/>
    <w:rsid w:val="00D535CE"/>
    <w:rsid w:val="00D53809"/>
    <w:rsid w:val="00D538D3"/>
    <w:rsid w:val="00D53F4F"/>
    <w:rsid w:val="00D5436A"/>
    <w:rsid w:val="00D5450E"/>
    <w:rsid w:val="00D54624"/>
    <w:rsid w:val="00D54823"/>
    <w:rsid w:val="00D548C1"/>
    <w:rsid w:val="00D54B26"/>
    <w:rsid w:val="00D54C46"/>
    <w:rsid w:val="00D54F23"/>
    <w:rsid w:val="00D553C6"/>
    <w:rsid w:val="00D55838"/>
    <w:rsid w:val="00D55B7A"/>
    <w:rsid w:val="00D55D1F"/>
    <w:rsid w:val="00D55FEC"/>
    <w:rsid w:val="00D56A0D"/>
    <w:rsid w:val="00D56CE3"/>
    <w:rsid w:val="00D573F1"/>
    <w:rsid w:val="00D57519"/>
    <w:rsid w:val="00D575B6"/>
    <w:rsid w:val="00D578FD"/>
    <w:rsid w:val="00D57946"/>
    <w:rsid w:val="00D57AC2"/>
    <w:rsid w:val="00D57FB8"/>
    <w:rsid w:val="00D601B7"/>
    <w:rsid w:val="00D603BC"/>
    <w:rsid w:val="00D60821"/>
    <w:rsid w:val="00D60D57"/>
    <w:rsid w:val="00D61023"/>
    <w:rsid w:val="00D61444"/>
    <w:rsid w:val="00D6149D"/>
    <w:rsid w:val="00D615B0"/>
    <w:rsid w:val="00D626D7"/>
    <w:rsid w:val="00D628E6"/>
    <w:rsid w:val="00D62E16"/>
    <w:rsid w:val="00D62EBB"/>
    <w:rsid w:val="00D635FF"/>
    <w:rsid w:val="00D639A1"/>
    <w:rsid w:val="00D63CD6"/>
    <w:rsid w:val="00D63E41"/>
    <w:rsid w:val="00D63EA6"/>
    <w:rsid w:val="00D642A5"/>
    <w:rsid w:val="00D644E3"/>
    <w:rsid w:val="00D649C8"/>
    <w:rsid w:val="00D64A3D"/>
    <w:rsid w:val="00D64C1F"/>
    <w:rsid w:val="00D651DC"/>
    <w:rsid w:val="00D6552A"/>
    <w:rsid w:val="00D66197"/>
    <w:rsid w:val="00D66555"/>
    <w:rsid w:val="00D665B8"/>
    <w:rsid w:val="00D66685"/>
    <w:rsid w:val="00D66A60"/>
    <w:rsid w:val="00D6728E"/>
    <w:rsid w:val="00D677B4"/>
    <w:rsid w:val="00D679B1"/>
    <w:rsid w:val="00D67AE2"/>
    <w:rsid w:val="00D70110"/>
    <w:rsid w:val="00D7013A"/>
    <w:rsid w:val="00D7046F"/>
    <w:rsid w:val="00D70588"/>
    <w:rsid w:val="00D70771"/>
    <w:rsid w:val="00D70852"/>
    <w:rsid w:val="00D709E2"/>
    <w:rsid w:val="00D70BE7"/>
    <w:rsid w:val="00D71098"/>
    <w:rsid w:val="00D7109C"/>
    <w:rsid w:val="00D71400"/>
    <w:rsid w:val="00D71A4A"/>
    <w:rsid w:val="00D71C96"/>
    <w:rsid w:val="00D71CCA"/>
    <w:rsid w:val="00D71DD7"/>
    <w:rsid w:val="00D72168"/>
    <w:rsid w:val="00D72239"/>
    <w:rsid w:val="00D7223B"/>
    <w:rsid w:val="00D7245C"/>
    <w:rsid w:val="00D728B3"/>
    <w:rsid w:val="00D72BED"/>
    <w:rsid w:val="00D72FC9"/>
    <w:rsid w:val="00D72FEF"/>
    <w:rsid w:val="00D733F3"/>
    <w:rsid w:val="00D7377B"/>
    <w:rsid w:val="00D73823"/>
    <w:rsid w:val="00D738E4"/>
    <w:rsid w:val="00D73A55"/>
    <w:rsid w:val="00D73CFC"/>
    <w:rsid w:val="00D74062"/>
    <w:rsid w:val="00D7450B"/>
    <w:rsid w:val="00D74623"/>
    <w:rsid w:val="00D74C47"/>
    <w:rsid w:val="00D74C97"/>
    <w:rsid w:val="00D75112"/>
    <w:rsid w:val="00D758A6"/>
    <w:rsid w:val="00D75E15"/>
    <w:rsid w:val="00D76396"/>
    <w:rsid w:val="00D7666A"/>
    <w:rsid w:val="00D7690D"/>
    <w:rsid w:val="00D76B64"/>
    <w:rsid w:val="00D76D82"/>
    <w:rsid w:val="00D76E83"/>
    <w:rsid w:val="00D772AB"/>
    <w:rsid w:val="00D77931"/>
    <w:rsid w:val="00D77B03"/>
    <w:rsid w:val="00D77B0D"/>
    <w:rsid w:val="00D8024B"/>
    <w:rsid w:val="00D803A2"/>
    <w:rsid w:val="00D80428"/>
    <w:rsid w:val="00D804AD"/>
    <w:rsid w:val="00D804E1"/>
    <w:rsid w:val="00D81425"/>
    <w:rsid w:val="00D81661"/>
    <w:rsid w:val="00D8196B"/>
    <w:rsid w:val="00D81BD9"/>
    <w:rsid w:val="00D81E7D"/>
    <w:rsid w:val="00D82445"/>
    <w:rsid w:val="00D82558"/>
    <w:rsid w:val="00D82616"/>
    <w:rsid w:val="00D82765"/>
    <w:rsid w:val="00D82C89"/>
    <w:rsid w:val="00D82E66"/>
    <w:rsid w:val="00D83237"/>
    <w:rsid w:val="00D83375"/>
    <w:rsid w:val="00D834D1"/>
    <w:rsid w:val="00D83800"/>
    <w:rsid w:val="00D83808"/>
    <w:rsid w:val="00D838D0"/>
    <w:rsid w:val="00D838FE"/>
    <w:rsid w:val="00D8399B"/>
    <w:rsid w:val="00D83A4C"/>
    <w:rsid w:val="00D83BC7"/>
    <w:rsid w:val="00D8499F"/>
    <w:rsid w:val="00D84B25"/>
    <w:rsid w:val="00D84D2A"/>
    <w:rsid w:val="00D85043"/>
    <w:rsid w:val="00D8509E"/>
    <w:rsid w:val="00D85339"/>
    <w:rsid w:val="00D854FE"/>
    <w:rsid w:val="00D8554C"/>
    <w:rsid w:val="00D85631"/>
    <w:rsid w:val="00D85880"/>
    <w:rsid w:val="00D85AC8"/>
    <w:rsid w:val="00D85CB5"/>
    <w:rsid w:val="00D85FEE"/>
    <w:rsid w:val="00D873CB"/>
    <w:rsid w:val="00D877CA"/>
    <w:rsid w:val="00D902FF"/>
    <w:rsid w:val="00D9059C"/>
    <w:rsid w:val="00D90826"/>
    <w:rsid w:val="00D90AFD"/>
    <w:rsid w:val="00D90B4C"/>
    <w:rsid w:val="00D91234"/>
    <w:rsid w:val="00D91288"/>
    <w:rsid w:val="00D91385"/>
    <w:rsid w:val="00D91767"/>
    <w:rsid w:val="00D917DC"/>
    <w:rsid w:val="00D91C2B"/>
    <w:rsid w:val="00D91D27"/>
    <w:rsid w:val="00D92071"/>
    <w:rsid w:val="00D926B3"/>
    <w:rsid w:val="00D92799"/>
    <w:rsid w:val="00D927F7"/>
    <w:rsid w:val="00D92990"/>
    <w:rsid w:val="00D92B01"/>
    <w:rsid w:val="00D92B33"/>
    <w:rsid w:val="00D92BAE"/>
    <w:rsid w:val="00D92D38"/>
    <w:rsid w:val="00D93798"/>
    <w:rsid w:val="00D9379F"/>
    <w:rsid w:val="00D9389C"/>
    <w:rsid w:val="00D938AB"/>
    <w:rsid w:val="00D938EE"/>
    <w:rsid w:val="00D93C79"/>
    <w:rsid w:val="00D93F63"/>
    <w:rsid w:val="00D94025"/>
    <w:rsid w:val="00D949E4"/>
    <w:rsid w:val="00D95068"/>
    <w:rsid w:val="00D95254"/>
    <w:rsid w:val="00D95866"/>
    <w:rsid w:val="00D95A8B"/>
    <w:rsid w:val="00D961FB"/>
    <w:rsid w:val="00D9643E"/>
    <w:rsid w:val="00D964C4"/>
    <w:rsid w:val="00D97011"/>
    <w:rsid w:val="00D97635"/>
    <w:rsid w:val="00D97744"/>
    <w:rsid w:val="00D97B36"/>
    <w:rsid w:val="00D97B76"/>
    <w:rsid w:val="00D97D99"/>
    <w:rsid w:val="00DA02DD"/>
    <w:rsid w:val="00DA0E1E"/>
    <w:rsid w:val="00DA0E2B"/>
    <w:rsid w:val="00DA12AC"/>
    <w:rsid w:val="00DA1520"/>
    <w:rsid w:val="00DA1684"/>
    <w:rsid w:val="00DA1AC1"/>
    <w:rsid w:val="00DA1D10"/>
    <w:rsid w:val="00DA238C"/>
    <w:rsid w:val="00DA2752"/>
    <w:rsid w:val="00DA2E8C"/>
    <w:rsid w:val="00DA2EF8"/>
    <w:rsid w:val="00DA318B"/>
    <w:rsid w:val="00DA3A27"/>
    <w:rsid w:val="00DA419F"/>
    <w:rsid w:val="00DA42C0"/>
    <w:rsid w:val="00DA4302"/>
    <w:rsid w:val="00DA43DF"/>
    <w:rsid w:val="00DA443D"/>
    <w:rsid w:val="00DA4569"/>
    <w:rsid w:val="00DA46DD"/>
    <w:rsid w:val="00DA4E90"/>
    <w:rsid w:val="00DA4F17"/>
    <w:rsid w:val="00DA4FAA"/>
    <w:rsid w:val="00DA5179"/>
    <w:rsid w:val="00DA51F3"/>
    <w:rsid w:val="00DA53C2"/>
    <w:rsid w:val="00DA54E3"/>
    <w:rsid w:val="00DA558F"/>
    <w:rsid w:val="00DA5A8C"/>
    <w:rsid w:val="00DA5B9A"/>
    <w:rsid w:val="00DA5DBC"/>
    <w:rsid w:val="00DA5DE1"/>
    <w:rsid w:val="00DA61D4"/>
    <w:rsid w:val="00DA623C"/>
    <w:rsid w:val="00DA641C"/>
    <w:rsid w:val="00DA6A34"/>
    <w:rsid w:val="00DA6E65"/>
    <w:rsid w:val="00DA6F86"/>
    <w:rsid w:val="00DA7014"/>
    <w:rsid w:val="00DA71BF"/>
    <w:rsid w:val="00DA74AC"/>
    <w:rsid w:val="00DA774C"/>
    <w:rsid w:val="00DA77C9"/>
    <w:rsid w:val="00DA7E90"/>
    <w:rsid w:val="00DB09F8"/>
    <w:rsid w:val="00DB0CAE"/>
    <w:rsid w:val="00DB103E"/>
    <w:rsid w:val="00DB1B59"/>
    <w:rsid w:val="00DB1C62"/>
    <w:rsid w:val="00DB1EFF"/>
    <w:rsid w:val="00DB299D"/>
    <w:rsid w:val="00DB2A5E"/>
    <w:rsid w:val="00DB305F"/>
    <w:rsid w:val="00DB36D2"/>
    <w:rsid w:val="00DB38EA"/>
    <w:rsid w:val="00DB3A08"/>
    <w:rsid w:val="00DB3E94"/>
    <w:rsid w:val="00DB41CA"/>
    <w:rsid w:val="00DB41FA"/>
    <w:rsid w:val="00DB4D44"/>
    <w:rsid w:val="00DB4E0D"/>
    <w:rsid w:val="00DB4E14"/>
    <w:rsid w:val="00DB4F57"/>
    <w:rsid w:val="00DB54B4"/>
    <w:rsid w:val="00DB577E"/>
    <w:rsid w:val="00DB5AB2"/>
    <w:rsid w:val="00DB5E12"/>
    <w:rsid w:val="00DB6771"/>
    <w:rsid w:val="00DB6938"/>
    <w:rsid w:val="00DB6CE5"/>
    <w:rsid w:val="00DB7211"/>
    <w:rsid w:val="00DB73A4"/>
    <w:rsid w:val="00DB7FCE"/>
    <w:rsid w:val="00DC0388"/>
    <w:rsid w:val="00DC03B3"/>
    <w:rsid w:val="00DC0D20"/>
    <w:rsid w:val="00DC109A"/>
    <w:rsid w:val="00DC1161"/>
    <w:rsid w:val="00DC1366"/>
    <w:rsid w:val="00DC1945"/>
    <w:rsid w:val="00DC20F0"/>
    <w:rsid w:val="00DC22D3"/>
    <w:rsid w:val="00DC2826"/>
    <w:rsid w:val="00DC2A91"/>
    <w:rsid w:val="00DC2BEE"/>
    <w:rsid w:val="00DC2F40"/>
    <w:rsid w:val="00DC38C7"/>
    <w:rsid w:val="00DC46DF"/>
    <w:rsid w:val="00DC47D2"/>
    <w:rsid w:val="00DC4BA7"/>
    <w:rsid w:val="00DC50AE"/>
    <w:rsid w:val="00DC5466"/>
    <w:rsid w:val="00DC56BF"/>
    <w:rsid w:val="00DC5873"/>
    <w:rsid w:val="00DC5BFE"/>
    <w:rsid w:val="00DC603B"/>
    <w:rsid w:val="00DC6072"/>
    <w:rsid w:val="00DC60C3"/>
    <w:rsid w:val="00DC6292"/>
    <w:rsid w:val="00DC669A"/>
    <w:rsid w:val="00DC6794"/>
    <w:rsid w:val="00DC6C0F"/>
    <w:rsid w:val="00DC6C3C"/>
    <w:rsid w:val="00DC6FB8"/>
    <w:rsid w:val="00DC7174"/>
    <w:rsid w:val="00DC7434"/>
    <w:rsid w:val="00DC75AA"/>
    <w:rsid w:val="00DC78E9"/>
    <w:rsid w:val="00DC7BDC"/>
    <w:rsid w:val="00DD0377"/>
    <w:rsid w:val="00DD03E7"/>
    <w:rsid w:val="00DD0731"/>
    <w:rsid w:val="00DD0781"/>
    <w:rsid w:val="00DD0D4C"/>
    <w:rsid w:val="00DD0DBB"/>
    <w:rsid w:val="00DD1126"/>
    <w:rsid w:val="00DD159F"/>
    <w:rsid w:val="00DD177C"/>
    <w:rsid w:val="00DD17A6"/>
    <w:rsid w:val="00DD17C3"/>
    <w:rsid w:val="00DD192A"/>
    <w:rsid w:val="00DD2097"/>
    <w:rsid w:val="00DD2163"/>
    <w:rsid w:val="00DD29E7"/>
    <w:rsid w:val="00DD2B07"/>
    <w:rsid w:val="00DD3179"/>
    <w:rsid w:val="00DD36A9"/>
    <w:rsid w:val="00DD3F54"/>
    <w:rsid w:val="00DD4034"/>
    <w:rsid w:val="00DD4495"/>
    <w:rsid w:val="00DD5414"/>
    <w:rsid w:val="00DD564B"/>
    <w:rsid w:val="00DD5EAB"/>
    <w:rsid w:val="00DD61A0"/>
    <w:rsid w:val="00DD6C98"/>
    <w:rsid w:val="00DD704C"/>
    <w:rsid w:val="00DD70F0"/>
    <w:rsid w:val="00DD7B52"/>
    <w:rsid w:val="00DE00D6"/>
    <w:rsid w:val="00DE00F5"/>
    <w:rsid w:val="00DE01CF"/>
    <w:rsid w:val="00DE041A"/>
    <w:rsid w:val="00DE0670"/>
    <w:rsid w:val="00DE0B40"/>
    <w:rsid w:val="00DE0EF6"/>
    <w:rsid w:val="00DE1513"/>
    <w:rsid w:val="00DE1AB4"/>
    <w:rsid w:val="00DE1F32"/>
    <w:rsid w:val="00DE1F6A"/>
    <w:rsid w:val="00DE2073"/>
    <w:rsid w:val="00DE20F2"/>
    <w:rsid w:val="00DE216F"/>
    <w:rsid w:val="00DE2416"/>
    <w:rsid w:val="00DE298E"/>
    <w:rsid w:val="00DE350C"/>
    <w:rsid w:val="00DE3661"/>
    <w:rsid w:val="00DE3AF1"/>
    <w:rsid w:val="00DE4092"/>
    <w:rsid w:val="00DE4585"/>
    <w:rsid w:val="00DE458B"/>
    <w:rsid w:val="00DE479C"/>
    <w:rsid w:val="00DE4A30"/>
    <w:rsid w:val="00DE50A1"/>
    <w:rsid w:val="00DE538E"/>
    <w:rsid w:val="00DE58EA"/>
    <w:rsid w:val="00DE5A63"/>
    <w:rsid w:val="00DE5CA0"/>
    <w:rsid w:val="00DE5CB8"/>
    <w:rsid w:val="00DE60AB"/>
    <w:rsid w:val="00DE6421"/>
    <w:rsid w:val="00DE6595"/>
    <w:rsid w:val="00DE667F"/>
    <w:rsid w:val="00DE6956"/>
    <w:rsid w:val="00DE6AB2"/>
    <w:rsid w:val="00DE6AFE"/>
    <w:rsid w:val="00DE6B49"/>
    <w:rsid w:val="00DE6BDE"/>
    <w:rsid w:val="00DE6E8E"/>
    <w:rsid w:val="00DE6F2E"/>
    <w:rsid w:val="00DE6F80"/>
    <w:rsid w:val="00DE6FC2"/>
    <w:rsid w:val="00DE701C"/>
    <w:rsid w:val="00DE7066"/>
    <w:rsid w:val="00DE7087"/>
    <w:rsid w:val="00DE76BC"/>
    <w:rsid w:val="00DE7BCE"/>
    <w:rsid w:val="00DE7C1A"/>
    <w:rsid w:val="00DE7DA8"/>
    <w:rsid w:val="00DE7FA1"/>
    <w:rsid w:val="00DF0159"/>
    <w:rsid w:val="00DF02D1"/>
    <w:rsid w:val="00DF0561"/>
    <w:rsid w:val="00DF0649"/>
    <w:rsid w:val="00DF0E93"/>
    <w:rsid w:val="00DF143B"/>
    <w:rsid w:val="00DF153A"/>
    <w:rsid w:val="00DF17C0"/>
    <w:rsid w:val="00DF1D6E"/>
    <w:rsid w:val="00DF1DA6"/>
    <w:rsid w:val="00DF2078"/>
    <w:rsid w:val="00DF2524"/>
    <w:rsid w:val="00DF2D08"/>
    <w:rsid w:val="00DF2F4B"/>
    <w:rsid w:val="00DF3310"/>
    <w:rsid w:val="00DF38B2"/>
    <w:rsid w:val="00DF3A1B"/>
    <w:rsid w:val="00DF3B7F"/>
    <w:rsid w:val="00DF403E"/>
    <w:rsid w:val="00DF40A5"/>
    <w:rsid w:val="00DF4532"/>
    <w:rsid w:val="00DF45FF"/>
    <w:rsid w:val="00DF4808"/>
    <w:rsid w:val="00DF4E1A"/>
    <w:rsid w:val="00DF51C1"/>
    <w:rsid w:val="00DF5244"/>
    <w:rsid w:val="00DF54FB"/>
    <w:rsid w:val="00DF5614"/>
    <w:rsid w:val="00DF5B59"/>
    <w:rsid w:val="00DF5B79"/>
    <w:rsid w:val="00DF5C09"/>
    <w:rsid w:val="00DF6054"/>
    <w:rsid w:val="00DF60B4"/>
    <w:rsid w:val="00DF61BB"/>
    <w:rsid w:val="00DF6372"/>
    <w:rsid w:val="00DF6572"/>
    <w:rsid w:val="00DF6637"/>
    <w:rsid w:val="00DF66B7"/>
    <w:rsid w:val="00DF69E5"/>
    <w:rsid w:val="00DF6B03"/>
    <w:rsid w:val="00DF6EF7"/>
    <w:rsid w:val="00DF6F64"/>
    <w:rsid w:val="00DF704A"/>
    <w:rsid w:val="00DF7140"/>
    <w:rsid w:val="00DF774A"/>
    <w:rsid w:val="00DF77A6"/>
    <w:rsid w:val="00DF7D2E"/>
    <w:rsid w:val="00DF7D41"/>
    <w:rsid w:val="00DF7EC9"/>
    <w:rsid w:val="00DF7FE9"/>
    <w:rsid w:val="00E00845"/>
    <w:rsid w:val="00E00D21"/>
    <w:rsid w:val="00E00D60"/>
    <w:rsid w:val="00E00F7B"/>
    <w:rsid w:val="00E010C3"/>
    <w:rsid w:val="00E01107"/>
    <w:rsid w:val="00E012B3"/>
    <w:rsid w:val="00E0162B"/>
    <w:rsid w:val="00E018FA"/>
    <w:rsid w:val="00E01B33"/>
    <w:rsid w:val="00E01B68"/>
    <w:rsid w:val="00E01B77"/>
    <w:rsid w:val="00E022BA"/>
    <w:rsid w:val="00E02434"/>
    <w:rsid w:val="00E026AC"/>
    <w:rsid w:val="00E03016"/>
    <w:rsid w:val="00E036E0"/>
    <w:rsid w:val="00E0390D"/>
    <w:rsid w:val="00E03AD1"/>
    <w:rsid w:val="00E03AF9"/>
    <w:rsid w:val="00E03C3E"/>
    <w:rsid w:val="00E03D6B"/>
    <w:rsid w:val="00E03E84"/>
    <w:rsid w:val="00E041AB"/>
    <w:rsid w:val="00E043D2"/>
    <w:rsid w:val="00E049CB"/>
    <w:rsid w:val="00E04B23"/>
    <w:rsid w:val="00E04F39"/>
    <w:rsid w:val="00E052DC"/>
    <w:rsid w:val="00E05622"/>
    <w:rsid w:val="00E05645"/>
    <w:rsid w:val="00E05AC0"/>
    <w:rsid w:val="00E05AFA"/>
    <w:rsid w:val="00E05D82"/>
    <w:rsid w:val="00E06806"/>
    <w:rsid w:val="00E06EFD"/>
    <w:rsid w:val="00E070CC"/>
    <w:rsid w:val="00E075C5"/>
    <w:rsid w:val="00E1028D"/>
    <w:rsid w:val="00E1069D"/>
    <w:rsid w:val="00E106F8"/>
    <w:rsid w:val="00E10C37"/>
    <w:rsid w:val="00E1105B"/>
    <w:rsid w:val="00E110CF"/>
    <w:rsid w:val="00E111DD"/>
    <w:rsid w:val="00E114B2"/>
    <w:rsid w:val="00E11563"/>
    <w:rsid w:val="00E1172B"/>
    <w:rsid w:val="00E11B69"/>
    <w:rsid w:val="00E11C69"/>
    <w:rsid w:val="00E11E21"/>
    <w:rsid w:val="00E11F4B"/>
    <w:rsid w:val="00E1219E"/>
    <w:rsid w:val="00E1242D"/>
    <w:rsid w:val="00E126FE"/>
    <w:rsid w:val="00E12885"/>
    <w:rsid w:val="00E12BF9"/>
    <w:rsid w:val="00E12FD0"/>
    <w:rsid w:val="00E130DD"/>
    <w:rsid w:val="00E1329E"/>
    <w:rsid w:val="00E13399"/>
    <w:rsid w:val="00E139C8"/>
    <w:rsid w:val="00E13E3B"/>
    <w:rsid w:val="00E141E4"/>
    <w:rsid w:val="00E14545"/>
    <w:rsid w:val="00E14A4B"/>
    <w:rsid w:val="00E14AA9"/>
    <w:rsid w:val="00E14B8F"/>
    <w:rsid w:val="00E14D05"/>
    <w:rsid w:val="00E14F1A"/>
    <w:rsid w:val="00E15088"/>
    <w:rsid w:val="00E15871"/>
    <w:rsid w:val="00E15E01"/>
    <w:rsid w:val="00E15F75"/>
    <w:rsid w:val="00E160D8"/>
    <w:rsid w:val="00E162CC"/>
    <w:rsid w:val="00E163FC"/>
    <w:rsid w:val="00E16734"/>
    <w:rsid w:val="00E168B4"/>
    <w:rsid w:val="00E16A44"/>
    <w:rsid w:val="00E16EB6"/>
    <w:rsid w:val="00E172A4"/>
    <w:rsid w:val="00E17455"/>
    <w:rsid w:val="00E17856"/>
    <w:rsid w:val="00E17A2C"/>
    <w:rsid w:val="00E17C06"/>
    <w:rsid w:val="00E202AE"/>
    <w:rsid w:val="00E20407"/>
    <w:rsid w:val="00E205FD"/>
    <w:rsid w:val="00E20951"/>
    <w:rsid w:val="00E20E07"/>
    <w:rsid w:val="00E20F13"/>
    <w:rsid w:val="00E21652"/>
    <w:rsid w:val="00E218EB"/>
    <w:rsid w:val="00E21912"/>
    <w:rsid w:val="00E21BD3"/>
    <w:rsid w:val="00E21D42"/>
    <w:rsid w:val="00E21F92"/>
    <w:rsid w:val="00E2246B"/>
    <w:rsid w:val="00E22735"/>
    <w:rsid w:val="00E227B4"/>
    <w:rsid w:val="00E22AC4"/>
    <w:rsid w:val="00E23006"/>
    <w:rsid w:val="00E23237"/>
    <w:rsid w:val="00E2323B"/>
    <w:rsid w:val="00E239C7"/>
    <w:rsid w:val="00E24207"/>
    <w:rsid w:val="00E242F0"/>
    <w:rsid w:val="00E2453E"/>
    <w:rsid w:val="00E245CA"/>
    <w:rsid w:val="00E24A41"/>
    <w:rsid w:val="00E25064"/>
    <w:rsid w:val="00E25246"/>
    <w:rsid w:val="00E25382"/>
    <w:rsid w:val="00E2574F"/>
    <w:rsid w:val="00E257E7"/>
    <w:rsid w:val="00E25B94"/>
    <w:rsid w:val="00E26AEA"/>
    <w:rsid w:val="00E26EF3"/>
    <w:rsid w:val="00E275BF"/>
    <w:rsid w:val="00E27617"/>
    <w:rsid w:val="00E27C08"/>
    <w:rsid w:val="00E30205"/>
    <w:rsid w:val="00E304CF"/>
    <w:rsid w:val="00E308B8"/>
    <w:rsid w:val="00E30D8C"/>
    <w:rsid w:val="00E313D5"/>
    <w:rsid w:val="00E3150D"/>
    <w:rsid w:val="00E315DB"/>
    <w:rsid w:val="00E3183A"/>
    <w:rsid w:val="00E31B9E"/>
    <w:rsid w:val="00E31BA4"/>
    <w:rsid w:val="00E31D9F"/>
    <w:rsid w:val="00E320B3"/>
    <w:rsid w:val="00E3239F"/>
    <w:rsid w:val="00E325BE"/>
    <w:rsid w:val="00E32878"/>
    <w:rsid w:val="00E329F5"/>
    <w:rsid w:val="00E32ACD"/>
    <w:rsid w:val="00E32E53"/>
    <w:rsid w:val="00E32EEF"/>
    <w:rsid w:val="00E33069"/>
    <w:rsid w:val="00E33154"/>
    <w:rsid w:val="00E33E93"/>
    <w:rsid w:val="00E34148"/>
    <w:rsid w:val="00E344B3"/>
    <w:rsid w:val="00E34674"/>
    <w:rsid w:val="00E3488D"/>
    <w:rsid w:val="00E34E4E"/>
    <w:rsid w:val="00E34F1C"/>
    <w:rsid w:val="00E35284"/>
    <w:rsid w:val="00E35946"/>
    <w:rsid w:val="00E35B05"/>
    <w:rsid w:val="00E35B10"/>
    <w:rsid w:val="00E36188"/>
    <w:rsid w:val="00E36222"/>
    <w:rsid w:val="00E3700E"/>
    <w:rsid w:val="00E3709E"/>
    <w:rsid w:val="00E379B6"/>
    <w:rsid w:val="00E4004B"/>
    <w:rsid w:val="00E40774"/>
    <w:rsid w:val="00E40FB2"/>
    <w:rsid w:val="00E4131E"/>
    <w:rsid w:val="00E4194D"/>
    <w:rsid w:val="00E4227C"/>
    <w:rsid w:val="00E427E8"/>
    <w:rsid w:val="00E42C46"/>
    <w:rsid w:val="00E436EA"/>
    <w:rsid w:val="00E4380D"/>
    <w:rsid w:val="00E445D1"/>
    <w:rsid w:val="00E44C50"/>
    <w:rsid w:val="00E450D8"/>
    <w:rsid w:val="00E45C10"/>
    <w:rsid w:val="00E45C2D"/>
    <w:rsid w:val="00E45C82"/>
    <w:rsid w:val="00E46145"/>
    <w:rsid w:val="00E46284"/>
    <w:rsid w:val="00E462A2"/>
    <w:rsid w:val="00E466DD"/>
    <w:rsid w:val="00E46A1C"/>
    <w:rsid w:val="00E46C46"/>
    <w:rsid w:val="00E46CAF"/>
    <w:rsid w:val="00E47140"/>
    <w:rsid w:val="00E47569"/>
    <w:rsid w:val="00E4766C"/>
    <w:rsid w:val="00E47679"/>
    <w:rsid w:val="00E4788F"/>
    <w:rsid w:val="00E47916"/>
    <w:rsid w:val="00E47C34"/>
    <w:rsid w:val="00E47D36"/>
    <w:rsid w:val="00E501A5"/>
    <w:rsid w:val="00E502D4"/>
    <w:rsid w:val="00E5071D"/>
    <w:rsid w:val="00E51653"/>
    <w:rsid w:val="00E518C9"/>
    <w:rsid w:val="00E51B8E"/>
    <w:rsid w:val="00E52652"/>
    <w:rsid w:val="00E527BA"/>
    <w:rsid w:val="00E529C1"/>
    <w:rsid w:val="00E52C94"/>
    <w:rsid w:val="00E5404A"/>
    <w:rsid w:val="00E54092"/>
    <w:rsid w:val="00E5454F"/>
    <w:rsid w:val="00E5457D"/>
    <w:rsid w:val="00E546A2"/>
    <w:rsid w:val="00E5483B"/>
    <w:rsid w:val="00E54BDC"/>
    <w:rsid w:val="00E54D87"/>
    <w:rsid w:val="00E56623"/>
    <w:rsid w:val="00E56F3C"/>
    <w:rsid w:val="00E57380"/>
    <w:rsid w:val="00E57906"/>
    <w:rsid w:val="00E57B41"/>
    <w:rsid w:val="00E57B96"/>
    <w:rsid w:val="00E600DE"/>
    <w:rsid w:val="00E60102"/>
    <w:rsid w:val="00E603B9"/>
    <w:rsid w:val="00E608A1"/>
    <w:rsid w:val="00E60975"/>
    <w:rsid w:val="00E60B65"/>
    <w:rsid w:val="00E610D4"/>
    <w:rsid w:val="00E610D7"/>
    <w:rsid w:val="00E61108"/>
    <w:rsid w:val="00E6121C"/>
    <w:rsid w:val="00E61E93"/>
    <w:rsid w:val="00E61F80"/>
    <w:rsid w:val="00E62B7F"/>
    <w:rsid w:val="00E62DE2"/>
    <w:rsid w:val="00E631D2"/>
    <w:rsid w:val="00E6323B"/>
    <w:rsid w:val="00E63773"/>
    <w:rsid w:val="00E639D4"/>
    <w:rsid w:val="00E63AEC"/>
    <w:rsid w:val="00E63E73"/>
    <w:rsid w:val="00E63EB0"/>
    <w:rsid w:val="00E63F36"/>
    <w:rsid w:val="00E64042"/>
    <w:rsid w:val="00E6443C"/>
    <w:rsid w:val="00E64490"/>
    <w:rsid w:val="00E64AC4"/>
    <w:rsid w:val="00E64F3D"/>
    <w:rsid w:val="00E65397"/>
    <w:rsid w:val="00E653D2"/>
    <w:rsid w:val="00E65488"/>
    <w:rsid w:val="00E659C5"/>
    <w:rsid w:val="00E659F0"/>
    <w:rsid w:val="00E65C38"/>
    <w:rsid w:val="00E66386"/>
    <w:rsid w:val="00E66699"/>
    <w:rsid w:val="00E669B8"/>
    <w:rsid w:val="00E66BEB"/>
    <w:rsid w:val="00E66C29"/>
    <w:rsid w:val="00E66DA6"/>
    <w:rsid w:val="00E66FC7"/>
    <w:rsid w:val="00E671D2"/>
    <w:rsid w:val="00E70273"/>
    <w:rsid w:val="00E7089A"/>
    <w:rsid w:val="00E70C1F"/>
    <w:rsid w:val="00E70EA8"/>
    <w:rsid w:val="00E710E6"/>
    <w:rsid w:val="00E71C95"/>
    <w:rsid w:val="00E71CA2"/>
    <w:rsid w:val="00E721C1"/>
    <w:rsid w:val="00E721FB"/>
    <w:rsid w:val="00E7253D"/>
    <w:rsid w:val="00E72778"/>
    <w:rsid w:val="00E7288C"/>
    <w:rsid w:val="00E72C77"/>
    <w:rsid w:val="00E731E4"/>
    <w:rsid w:val="00E73757"/>
    <w:rsid w:val="00E73A90"/>
    <w:rsid w:val="00E73C2B"/>
    <w:rsid w:val="00E7430D"/>
    <w:rsid w:val="00E74BF4"/>
    <w:rsid w:val="00E74EEA"/>
    <w:rsid w:val="00E7524E"/>
    <w:rsid w:val="00E752C6"/>
    <w:rsid w:val="00E758A7"/>
    <w:rsid w:val="00E75A13"/>
    <w:rsid w:val="00E75B9D"/>
    <w:rsid w:val="00E75D46"/>
    <w:rsid w:val="00E75FB9"/>
    <w:rsid w:val="00E7617F"/>
    <w:rsid w:val="00E762F4"/>
    <w:rsid w:val="00E765FD"/>
    <w:rsid w:val="00E768E7"/>
    <w:rsid w:val="00E77357"/>
    <w:rsid w:val="00E773EF"/>
    <w:rsid w:val="00E77442"/>
    <w:rsid w:val="00E774BA"/>
    <w:rsid w:val="00E7779F"/>
    <w:rsid w:val="00E77D01"/>
    <w:rsid w:val="00E800F7"/>
    <w:rsid w:val="00E801DC"/>
    <w:rsid w:val="00E804FF"/>
    <w:rsid w:val="00E80542"/>
    <w:rsid w:val="00E805C6"/>
    <w:rsid w:val="00E8078E"/>
    <w:rsid w:val="00E80E62"/>
    <w:rsid w:val="00E80F0F"/>
    <w:rsid w:val="00E81162"/>
    <w:rsid w:val="00E81257"/>
    <w:rsid w:val="00E81339"/>
    <w:rsid w:val="00E8135F"/>
    <w:rsid w:val="00E8144F"/>
    <w:rsid w:val="00E815E8"/>
    <w:rsid w:val="00E81A04"/>
    <w:rsid w:val="00E81E47"/>
    <w:rsid w:val="00E82585"/>
    <w:rsid w:val="00E82721"/>
    <w:rsid w:val="00E8286E"/>
    <w:rsid w:val="00E82AF4"/>
    <w:rsid w:val="00E82F3F"/>
    <w:rsid w:val="00E83087"/>
    <w:rsid w:val="00E83449"/>
    <w:rsid w:val="00E836CA"/>
    <w:rsid w:val="00E8372A"/>
    <w:rsid w:val="00E83B5C"/>
    <w:rsid w:val="00E83E36"/>
    <w:rsid w:val="00E83F28"/>
    <w:rsid w:val="00E842D2"/>
    <w:rsid w:val="00E84C9F"/>
    <w:rsid w:val="00E84E00"/>
    <w:rsid w:val="00E852F2"/>
    <w:rsid w:val="00E8545D"/>
    <w:rsid w:val="00E854AE"/>
    <w:rsid w:val="00E85809"/>
    <w:rsid w:val="00E85856"/>
    <w:rsid w:val="00E85A92"/>
    <w:rsid w:val="00E85AEB"/>
    <w:rsid w:val="00E85AEE"/>
    <w:rsid w:val="00E85DD1"/>
    <w:rsid w:val="00E85DFF"/>
    <w:rsid w:val="00E85E1C"/>
    <w:rsid w:val="00E85FC5"/>
    <w:rsid w:val="00E862D3"/>
    <w:rsid w:val="00E8639C"/>
    <w:rsid w:val="00E867AC"/>
    <w:rsid w:val="00E86991"/>
    <w:rsid w:val="00E86A37"/>
    <w:rsid w:val="00E86A65"/>
    <w:rsid w:val="00E86DC2"/>
    <w:rsid w:val="00E86F35"/>
    <w:rsid w:val="00E86F61"/>
    <w:rsid w:val="00E86F9B"/>
    <w:rsid w:val="00E87019"/>
    <w:rsid w:val="00E872F8"/>
    <w:rsid w:val="00E87312"/>
    <w:rsid w:val="00E879C0"/>
    <w:rsid w:val="00E9040D"/>
    <w:rsid w:val="00E90573"/>
    <w:rsid w:val="00E90665"/>
    <w:rsid w:val="00E90C18"/>
    <w:rsid w:val="00E9103B"/>
    <w:rsid w:val="00E9123B"/>
    <w:rsid w:val="00E9162A"/>
    <w:rsid w:val="00E91A41"/>
    <w:rsid w:val="00E92074"/>
    <w:rsid w:val="00E920BD"/>
    <w:rsid w:val="00E920E0"/>
    <w:rsid w:val="00E92283"/>
    <w:rsid w:val="00E924FE"/>
    <w:rsid w:val="00E9257F"/>
    <w:rsid w:val="00E929AC"/>
    <w:rsid w:val="00E929FF"/>
    <w:rsid w:val="00E92E02"/>
    <w:rsid w:val="00E92FB7"/>
    <w:rsid w:val="00E92FF7"/>
    <w:rsid w:val="00E9302D"/>
    <w:rsid w:val="00E93189"/>
    <w:rsid w:val="00E93387"/>
    <w:rsid w:val="00E934DC"/>
    <w:rsid w:val="00E9379B"/>
    <w:rsid w:val="00E93903"/>
    <w:rsid w:val="00E93D9B"/>
    <w:rsid w:val="00E93E26"/>
    <w:rsid w:val="00E93E2D"/>
    <w:rsid w:val="00E94114"/>
    <w:rsid w:val="00E9458B"/>
    <w:rsid w:val="00E94600"/>
    <w:rsid w:val="00E94A6A"/>
    <w:rsid w:val="00E94DAB"/>
    <w:rsid w:val="00E952FE"/>
    <w:rsid w:val="00E957A9"/>
    <w:rsid w:val="00E95890"/>
    <w:rsid w:val="00E95F07"/>
    <w:rsid w:val="00E96011"/>
    <w:rsid w:val="00E962EF"/>
    <w:rsid w:val="00E96403"/>
    <w:rsid w:val="00E96791"/>
    <w:rsid w:val="00E9692B"/>
    <w:rsid w:val="00E96B39"/>
    <w:rsid w:val="00E96D92"/>
    <w:rsid w:val="00E9700E"/>
    <w:rsid w:val="00E97286"/>
    <w:rsid w:val="00E97381"/>
    <w:rsid w:val="00E973F7"/>
    <w:rsid w:val="00E97489"/>
    <w:rsid w:val="00E9761E"/>
    <w:rsid w:val="00E97952"/>
    <w:rsid w:val="00E979D9"/>
    <w:rsid w:val="00E97AC8"/>
    <w:rsid w:val="00EA01B1"/>
    <w:rsid w:val="00EA02D6"/>
    <w:rsid w:val="00EA0525"/>
    <w:rsid w:val="00EA0908"/>
    <w:rsid w:val="00EA09CF"/>
    <w:rsid w:val="00EA0A96"/>
    <w:rsid w:val="00EA0B73"/>
    <w:rsid w:val="00EA0EC6"/>
    <w:rsid w:val="00EA122E"/>
    <w:rsid w:val="00EA14DA"/>
    <w:rsid w:val="00EA194C"/>
    <w:rsid w:val="00EA1A40"/>
    <w:rsid w:val="00EA1BF9"/>
    <w:rsid w:val="00EA23D4"/>
    <w:rsid w:val="00EA25D9"/>
    <w:rsid w:val="00EA262A"/>
    <w:rsid w:val="00EA2938"/>
    <w:rsid w:val="00EA2B6D"/>
    <w:rsid w:val="00EA2D3F"/>
    <w:rsid w:val="00EA2D56"/>
    <w:rsid w:val="00EA3118"/>
    <w:rsid w:val="00EA3630"/>
    <w:rsid w:val="00EA3C1B"/>
    <w:rsid w:val="00EA3C26"/>
    <w:rsid w:val="00EA3ED7"/>
    <w:rsid w:val="00EA486A"/>
    <w:rsid w:val="00EA4B4F"/>
    <w:rsid w:val="00EA4C41"/>
    <w:rsid w:val="00EA5058"/>
    <w:rsid w:val="00EA52E9"/>
    <w:rsid w:val="00EA597B"/>
    <w:rsid w:val="00EA59D4"/>
    <w:rsid w:val="00EA6EB7"/>
    <w:rsid w:val="00EA6EEC"/>
    <w:rsid w:val="00EA6F94"/>
    <w:rsid w:val="00EA71D7"/>
    <w:rsid w:val="00EA7278"/>
    <w:rsid w:val="00EA72CC"/>
    <w:rsid w:val="00EA7390"/>
    <w:rsid w:val="00EA7654"/>
    <w:rsid w:val="00EA7AA3"/>
    <w:rsid w:val="00EA7AAE"/>
    <w:rsid w:val="00EA7B7E"/>
    <w:rsid w:val="00EA7D88"/>
    <w:rsid w:val="00EA7E4F"/>
    <w:rsid w:val="00EA7E6F"/>
    <w:rsid w:val="00EB0653"/>
    <w:rsid w:val="00EB0755"/>
    <w:rsid w:val="00EB0ADD"/>
    <w:rsid w:val="00EB0BA1"/>
    <w:rsid w:val="00EB0D35"/>
    <w:rsid w:val="00EB0DAF"/>
    <w:rsid w:val="00EB0FC0"/>
    <w:rsid w:val="00EB10F1"/>
    <w:rsid w:val="00EB12D7"/>
    <w:rsid w:val="00EB1BD3"/>
    <w:rsid w:val="00EB1FE8"/>
    <w:rsid w:val="00EB2B51"/>
    <w:rsid w:val="00EB2D48"/>
    <w:rsid w:val="00EB2FA7"/>
    <w:rsid w:val="00EB3098"/>
    <w:rsid w:val="00EB319A"/>
    <w:rsid w:val="00EB35BD"/>
    <w:rsid w:val="00EB467E"/>
    <w:rsid w:val="00EB5081"/>
    <w:rsid w:val="00EB532A"/>
    <w:rsid w:val="00EB541A"/>
    <w:rsid w:val="00EB5490"/>
    <w:rsid w:val="00EB56C0"/>
    <w:rsid w:val="00EB57D2"/>
    <w:rsid w:val="00EB611C"/>
    <w:rsid w:val="00EB6297"/>
    <w:rsid w:val="00EB63AA"/>
    <w:rsid w:val="00EB66AA"/>
    <w:rsid w:val="00EB6852"/>
    <w:rsid w:val="00EB6A85"/>
    <w:rsid w:val="00EB6B3B"/>
    <w:rsid w:val="00EB78B9"/>
    <w:rsid w:val="00EC0436"/>
    <w:rsid w:val="00EC04E4"/>
    <w:rsid w:val="00EC067B"/>
    <w:rsid w:val="00EC08A3"/>
    <w:rsid w:val="00EC1E1C"/>
    <w:rsid w:val="00EC1EA7"/>
    <w:rsid w:val="00EC1F19"/>
    <w:rsid w:val="00EC22CB"/>
    <w:rsid w:val="00EC2405"/>
    <w:rsid w:val="00EC25FA"/>
    <w:rsid w:val="00EC2752"/>
    <w:rsid w:val="00EC27D2"/>
    <w:rsid w:val="00EC2DEC"/>
    <w:rsid w:val="00EC3235"/>
    <w:rsid w:val="00EC34AF"/>
    <w:rsid w:val="00EC3628"/>
    <w:rsid w:val="00EC367E"/>
    <w:rsid w:val="00EC38B2"/>
    <w:rsid w:val="00EC3C8E"/>
    <w:rsid w:val="00EC3DD9"/>
    <w:rsid w:val="00EC3ECD"/>
    <w:rsid w:val="00EC46A5"/>
    <w:rsid w:val="00EC4DBF"/>
    <w:rsid w:val="00EC4FC2"/>
    <w:rsid w:val="00EC5526"/>
    <w:rsid w:val="00EC5991"/>
    <w:rsid w:val="00EC5A12"/>
    <w:rsid w:val="00EC632E"/>
    <w:rsid w:val="00EC6541"/>
    <w:rsid w:val="00EC693F"/>
    <w:rsid w:val="00EC6DF4"/>
    <w:rsid w:val="00EC7622"/>
    <w:rsid w:val="00EC77C8"/>
    <w:rsid w:val="00EC78D3"/>
    <w:rsid w:val="00EC79F7"/>
    <w:rsid w:val="00EC7CBF"/>
    <w:rsid w:val="00ED042B"/>
    <w:rsid w:val="00ED046B"/>
    <w:rsid w:val="00ED085D"/>
    <w:rsid w:val="00ED0894"/>
    <w:rsid w:val="00ED092C"/>
    <w:rsid w:val="00ED09AA"/>
    <w:rsid w:val="00ED0DC7"/>
    <w:rsid w:val="00ED1283"/>
    <w:rsid w:val="00ED12D7"/>
    <w:rsid w:val="00ED12F9"/>
    <w:rsid w:val="00ED13C6"/>
    <w:rsid w:val="00ED15C4"/>
    <w:rsid w:val="00ED174F"/>
    <w:rsid w:val="00ED1C4B"/>
    <w:rsid w:val="00ED2028"/>
    <w:rsid w:val="00ED20AC"/>
    <w:rsid w:val="00ED215C"/>
    <w:rsid w:val="00ED21AD"/>
    <w:rsid w:val="00ED24B9"/>
    <w:rsid w:val="00ED24BB"/>
    <w:rsid w:val="00ED2BAD"/>
    <w:rsid w:val="00ED2E4D"/>
    <w:rsid w:val="00ED3457"/>
    <w:rsid w:val="00ED362B"/>
    <w:rsid w:val="00ED377E"/>
    <w:rsid w:val="00ED3C63"/>
    <w:rsid w:val="00ED3D12"/>
    <w:rsid w:val="00ED3F3B"/>
    <w:rsid w:val="00ED48F9"/>
    <w:rsid w:val="00ED4BAA"/>
    <w:rsid w:val="00ED50CA"/>
    <w:rsid w:val="00ED5113"/>
    <w:rsid w:val="00ED5623"/>
    <w:rsid w:val="00ED5693"/>
    <w:rsid w:val="00ED5BFA"/>
    <w:rsid w:val="00ED5CF4"/>
    <w:rsid w:val="00ED5E73"/>
    <w:rsid w:val="00ED5F9F"/>
    <w:rsid w:val="00ED62B1"/>
    <w:rsid w:val="00ED62FA"/>
    <w:rsid w:val="00ED6BAC"/>
    <w:rsid w:val="00ED7002"/>
    <w:rsid w:val="00ED7040"/>
    <w:rsid w:val="00ED714D"/>
    <w:rsid w:val="00ED764C"/>
    <w:rsid w:val="00ED7AEE"/>
    <w:rsid w:val="00ED7CE9"/>
    <w:rsid w:val="00EE1393"/>
    <w:rsid w:val="00EE1975"/>
    <w:rsid w:val="00EE1BEC"/>
    <w:rsid w:val="00EE1CF4"/>
    <w:rsid w:val="00EE1DE5"/>
    <w:rsid w:val="00EE214D"/>
    <w:rsid w:val="00EE21CD"/>
    <w:rsid w:val="00EE25A6"/>
    <w:rsid w:val="00EE269C"/>
    <w:rsid w:val="00EE27BB"/>
    <w:rsid w:val="00EE2B2A"/>
    <w:rsid w:val="00EE31EC"/>
    <w:rsid w:val="00EE395A"/>
    <w:rsid w:val="00EE3EFC"/>
    <w:rsid w:val="00EE3FF7"/>
    <w:rsid w:val="00EE4956"/>
    <w:rsid w:val="00EE4C81"/>
    <w:rsid w:val="00EE4C91"/>
    <w:rsid w:val="00EE4D7C"/>
    <w:rsid w:val="00EE4E20"/>
    <w:rsid w:val="00EE52A3"/>
    <w:rsid w:val="00EE5A74"/>
    <w:rsid w:val="00EE5E79"/>
    <w:rsid w:val="00EE60F5"/>
    <w:rsid w:val="00EE6293"/>
    <w:rsid w:val="00EE6353"/>
    <w:rsid w:val="00EE646D"/>
    <w:rsid w:val="00EE6658"/>
    <w:rsid w:val="00EE6F48"/>
    <w:rsid w:val="00EE6F59"/>
    <w:rsid w:val="00EE702E"/>
    <w:rsid w:val="00EE7068"/>
    <w:rsid w:val="00EE7404"/>
    <w:rsid w:val="00EE7537"/>
    <w:rsid w:val="00EE764D"/>
    <w:rsid w:val="00EE7D03"/>
    <w:rsid w:val="00EE7FA9"/>
    <w:rsid w:val="00EF000F"/>
    <w:rsid w:val="00EF014D"/>
    <w:rsid w:val="00EF04D9"/>
    <w:rsid w:val="00EF08FF"/>
    <w:rsid w:val="00EF1148"/>
    <w:rsid w:val="00EF13B7"/>
    <w:rsid w:val="00EF1412"/>
    <w:rsid w:val="00EF14F7"/>
    <w:rsid w:val="00EF1639"/>
    <w:rsid w:val="00EF1C2C"/>
    <w:rsid w:val="00EF1C94"/>
    <w:rsid w:val="00EF1ECA"/>
    <w:rsid w:val="00EF2450"/>
    <w:rsid w:val="00EF2465"/>
    <w:rsid w:val="00EF2C17"/>
    <w:rsid w:val="00EF2FFC"/>
    <w:rsid w:val="00EF343D"/>
    <w:rsid w:val="00EF34D2"/>
    <w:rsid w:val="00EF3C5B"/>
    <w:rsid w:val="00EF3CEB"/>
    <w:rsid w:val="00EF4325"/>
    <w:rsid w:val="00EF44FA"/>
    <w:rsid w:val="00EF46E5"/>
    <w:rsid w:val="00EF474C"/>
    <w:rsid w:val="00EF4BC5"/>
    <w:rsid w:val="00EF4FAD"/>
    <w:rsid w:val="00EF5484"/>
    <w:rsid w:val="00EF555D"/>
    <w:rsid w:val="00EF6392"/>
    <w:rsid w:val="00EF6C56"/>
    <w:rsid w:val="00EF6DB9"/>
    <w:rsid w:val="00EF6DED"/>
    <w:rsid w:val="00EF6FFE"/>
    <w:rsid w:val="00EF70DD"/>
    <w:rsid w:val="00EF7617"/>
    <w:rsid w:val="00EF7B7D"/>
    <w:rsid w:val="00F00320"/>
    <w:rsid w:val="00F00334"/>
    <w:rsid w:val="00F006EE"/>
    <w:rsid w:val="00F00787"/>
    <w:rsid w:val="00F008EF"/>
    <w:rsid w:val="00F00925"/>
    <w:rsid w:val="00F00B75"/>
    <w:rsid w:val="00F01283"/>
    <w:rsid w:val="00F012AA"/>
    <w:rsid w:val="00F01413"/>
    <w:rsid w:val="00F01A73"/>
    <w:rsid w:val="00F01C8B"/>
    <w:rsid w:val="00F01D9E"/>
    <w:rsid w:val="00F028B3"/>
    <w:rsid w:val="00F02D48"/>
    <w:rsid w:val="00F02E97"/>
    <w:rsid w:val="00F02ECA"/>
    <w:rsid w:val="00F02F92"/>
    <w:rsid w:val="00F03444"/>
    <w:rsid w:val="00F037BB"/>
    <w:rsid w:val="00F03B1D"/>
    <w:rsid w:val="00F03D8C"/>
    <w:rsid w:val="00F044EB"/>
    <w:rsid w:val="00F0459F"/>
    <w:rsid w:val="00F04E5A"/>
    <w:rsid w:val="00F04F60"/>
    <w:rsid w:val="00F04FBB"/>
    <w:rsid w:val="00F053A5"/>
    <w:rsid w:val="00F05AB7"/>
    <w:rsid w:val="00F05EBF"/>
    <w:rsid w:val="00F05F48"/>
    <w:rsid w:val="00F05F54"/>
    <w:rsid w:val="00F06243"/>
    <w:rsid w:val="00F06430"/>
    <w:rsid w:val="00F06493"/>
    <w:rsid w:val="00F067EC"/>
    <w:rsid w:val="00F06CAA"/>
    <w:rsid w:val="00F06D70"/>
    <w:rsid w:val="00F06E70"/>
    <w:rsid w:val="00F06F06"/>
    <w:rsid w:val="00F072A9"/>
    <w:rsid w:val="00F072D3"/>
    <w:rsid w:val="00F07317"/>
    <w:rsid w:val="00F07536"/>
    <w:rsid w:val="00F075D8"/>
    <w:rsid w:val="00F077FE"/>
    <w:rsid w:val="00F078D3"/>
    <w:rsid w:val="00F07B9B"/>
    <w:rsid w:val="00F07D08"/>
    <w:rsid w:val="00F07D35"/>
    <w:rsid w:val="00F07F60"/>
    <w:rsid w:val="00F10020"/>
    <w:rsid w:val="00F10027"/>
    <w:rsid w:val="00F100CF"/>
    <w:rsid w:val="00F10273"/>
    <w:rsid w:val="00F10347"/>
    <w:rsid w:val="00F10578"/>
    <w:rsid w:val="00F10E16"/>
    <w:rsid w:val="00F11011"/>
    <w:rsid w:val="00F11251"/>
    <w:rsid w:val="00F11365"/>
    <w:rsid w:val="00F1145B"/>
    <w:rsid w:val="00F11594"/>
    <w:rsid w:val="00F117D1"/>
    <w:rsid w:val="00F118AF"/>
    <w:rsid w:val="00F11BB5"/>
    <w:rsid w:val="00F11BD7"/>
    <w:rsid w:val="00F11E9A"/>
    <w:rsid w:val="00F11EA3"/>
    <w:rsid w:val="00F12DAB"/>
    <w:rsid w:val="00F12DCB"/>
    <w:rsid w:val="00F13DB6"/>
    <w:rsid w:val="00F13EFC"/>
    <w:rsid w:val="00F14292"/>
    <w:rsid w:val="00F147E5"/>
    <w:rsid w:val="00F14834"/>
    <w:rsid w:val="00F14C1F"/>
    <w:rsid w:val="00F150B9"/>
    <w:rsid w:val="00F153D0"/>
    <w:rsid w:val="00F1573A"/>
    <w:rsid w:val="00F159E3"/>
    <w:rsid w:val="00F15F1F"/>
    <w:rsid w:val="00F15FC1"/>
    <w:rsid w:val="00F16372"/>
    <w:rsid w:val="00F1692D"/>
    <w:rsid w:val="00F179F4"/>
    <w:rsid w:val="00F17D95"/>
    <w:rsid w:val="00F20470"/>
    <w:rsid w:val="00F20592"/>
    <w:rsid w:val="00F2162A"/>
    <w:rsid w:val="00F21D39"/>
    <w:rsid w:val="00F21EE7"/>
    <w:rsid w:val="00F22121"/>
    <w:rsid w:val="00F22429"/>
    <w:rsid w:val="00F229C8"/>
    <w:rsid w:val="00F2326F"/>
    <w:rsid w:val="00F234E4"/>
    <w:rsid w:val="00F234EA"/>
    <w:rsid w:val="00F236A3"/>
    <w:rsid w:val="00F23762"/>
    <w:rsid w:val="00F23D70"/>
    <w:rsid w:val="00F2416C"/>
    <w:rsid w:val="00F24496"/>
    <w:rsid w:val="00F2465D"/>
    <w:rsid w:val="00F246D4"/>
    <w:rsid w:val="00F24F6F"/>
    <w:rsid w:val="00F2503F"/>
    <w:rsid w:val="00F250A3"/>
    <w:rsid w:val="00F252A1"/>
    <w:rsid w:val="00F257B3"/>
    <w:rsid w:val="00F25A18"/>
    <w:rsid w:val="00F25E99"/>
    <w:rsid w:val="00F26441"/>
    <w:rsid w:val="00F26479"/>
    <w:rsid w:val="00F26D01"/>
    <w:rsid w:val="00F27250"/>
    <w:rsid w:val="00F272CA"/>
    <w:rsid w:val="00F272D3"/>
    <w:rsid w:val="00F27597"/>
    <w:rsid w:val="00F27829"/>
    <w:rsid w:val="00F27985"/>
    <w:rsid w:val="00F27AF4"/>
    <w:rsid w:val="00F27B9B"/>
    <w:rsid w:val="00F300BA"/>
    <w:rsid w:val="00F30454"/>
    <w:rsid w:val="00F3046C"/>
    <w:rsid w:val="00F306DA"/>
    <w:rsid w:val="00F30AC4"/>
    <w:rsid w:val="00F30EEE"/>
    <w:rsid w:val="00F312BF"/>
    <w:rsid w:val="00F313F7"/>
    <w:rsid w:val="00F314FB"/>
    <w:rsid w:val="00F31AEC"/>
    <w:rsid w:val="00F31D2C"/>
    <w:rsid w:val="00F31F3D"/>
    <w:rsid w:val="00F31F60"/>
    <w:rsid w:val="00F32178"/>
    <w:rsid w:val="00F3226E"/>
    <w:rsid w:val="00F32280"/>
    <w:rsid w:val="00F32294"/>
    <w:rsid w:val="00F32696"/>
    <w:rsid w:val="00F3270A"/>
    <w:rsid w:val="00F32B8C"/>
    <w:rsid w:val="00F32D38"/>
    <w:rsid w:val="00F32D48"/>
    <w:rsid w:val="00F33158"/>
    <w:rsid w:val="00F3356E"/>
    <w:rsid w:val="00F33EC4"/>
    <w:rsid w:val="00F3410D"/>
    <w:rsid w:val="00F3425C"/>
    <w:rsid w:val="00F34532"/>
    <w:rsid w:val="00F34572"/>
    <w:rsid w:val="00F3491C"/>
    <w:rsid w:val="00F350AB"/>
    <w:rsid w:val="00F350AD"/>
    <w:rsid w:val="00F351F4"/>
    <w:rsid w:val="00F35402"/>
    <w:rsid w:val="00F35596"/>
    <w:rsid w:val="00F35752"/>
    <w:rsid w:val="00F359E2"/>
    <w:rsid w:val="00F35ADB"/>
    <w:rsid w:val="00F35B45"/>
    <w:rsid w:val="00F361F2"/>
    <w:rsid w:val="00F36489"/>
    <w:rsid w:val="00F364AF"/>
    <w:rsid w:val="00F36677"/>
    <w:rsid w:val="00F36A0C"/>
    <w:rsid w:val="00F36D73"/>
    <w:rsid w:val="00F36E12"/>
    <w:rsid w:val="00F36E89"/>
    <w:rsid w:val="00F36F25"/>
    <w:rsid w:val="00F379A0"/>
    <w:rsid w:val="00F40277"/>
    <w:rsid w:val="00F40E99"/>
    <w:rsid w:val="00F411FC"/>
    <w:rsid w:val="00F4133B"/>
    <w:rsid w:val="00F41551"/>
    <w:rsid w:val="00F4158E"/>
    <w:rsid w:val="00F4175A"/>
    <w:rsid w:val="00F42037"/>
    <w:rsid w:val="00F429F5"/>
    <w:rsid w:val="00F42CE5"/>
    <w:rsid w:val="00F4300F"/>
    <w:rsid w:val="00F430F4"/>
    <w:rsid w:val="00F43294"/>
    <w:rsid w:val="00F436BA"/>
    <w:rsid w:val="00F43738"/>
    <w:rsid w:val="00F43DC1"/>
    <w:rsid w:val="00F441F1"/>
    <w:rsid w:val="00F44386"/>
    <w:rsid w:val="00F4471D"/>
    <w:rsid w:val="00F44A0B"/>
    <w:rsid w:val="00F44AEF"/>
    <w:rsid w:val="00F454CF"/>
    <w:rsid w:val="00F45617"/>
    <w:rsid w:val="00F45A36"/>
    <w:rsid w:val="00F45DB6"/>
    <w:rsid w:val="00F466AE"/>
    <w:rsid w:val="00F47234"/>
    <w:rsid w:val="00F47991"/>
    <w:rsid w:val="00F47E90"/>
    <w:rsid w:val="00F47FEC"/>
    <w:rsid w:val="00F50725"/>
    <w:rsid w:val="00F50CE1"/>
    <w:rsid w:val="00F50CF9"/>
    <w:rsid w:val="00F50D28"/>
    <w:rsid w:val="00F51062"/>
    <w:rsid w:val="00F5126F"/>
    <w:rsid w:val="00F52453"/>
    <w:rsid w:val="00F52ECD"/>
    <w:rsid w:val="00F53015"/>
    <w:rsid w:val="00F5376B"/>
    <w:rsid w:val="00F538DA"/>
    <w:rsid w:val="00F53FF3"/>
    <w:rsid w:val="00F54289"/>
    <w:rsid w:val="00F5479E"/>
    <w:rsid w:val="00F54A86"/>
    <w:rsid w:val="00F54EC1"/>
    <w:rsid w:val="00F554EF"/>
    <w:rsid w:val="00F5590F"/>
    <w:rsid w:val="00F5642A"/>
    <w:rsid w:val="00F573CB"/>
    <w:rsid w:val="00F5762C"/>
    <w:rsid w:val="00F57A29"/>
    <w:rsid w:val="00F60285"/>
    <w:rsid w:val="00F607FF"/>
    <w:rsid w:val="00F60C0D"/>
    <w:rsid w:val="00F60C1E"/>
    <w:rsid w:val="00F60D2E"/>
    <w:rsid w:val="00F611C3"/>
    <w:rsid w:val="00F616CE"/>
    <w:rsid w:val="00F616EC"/>
    <w:rsid w:val="00F6175F"/>
    <w:rsid w:val="00F61C35"/>
    <w:rsid w:val="00F61CFC"/>
    <w:rsid w:val="00F6211E"/>
    <w:rsid w:val="00F6240D"/>
    <w:rsid w:val="00F629B5"/>
    <w:rsid w:val="00F62C6F"/>
    <w:rsid w:val="00F62D8D"/>
    <w:rsid w:val="00F634A2"/>
    <w:rsid w:val="00F63CD3"/>
    <w:rsid w:val="00F63CE4"/>
    <w:rsid w:val="00F63E37"/>
    <w:rsid w:val="00F63E9B"/>
    <w:rsid w:val="00F6428F"/>
    <w:rsid w:val="00F6441E"/>
    <w:rsid w:val="00F64A3E"/>
    <w:rsid w:val="00F64AEA"/>
    <w:rsid w:val="00F64BC9"/>
    <w:rsid w:val="00F65611"/>
    <w:rsid w:val="00F65775"/>
    <w:rsid w:val="00F65A37"/>
    <w:rsid w:val="00F65E18"/>
    <w:rsid w:val="00F6660E"/>
    <w:rsid w:val="00F66719"/>
    <w:rsid w:val="00F66809"/>
    <w:rsid w:val="00F66AAC"/>
    <w:rsid w:val="00F66BDA"/>
    <w:rsid w:val="00F66D61"/>
    <w:rsid w:val="00F66EB1"/>
    <w:rsid w:val="00F66FD3"/>
    <w:rsid w:val="00F677C0"/>
    <w:rsid w:val="00F67893"/>
    <w:rsid w:val="00F67C56"/>
    <w:rsid w:val="00F701EA"/>
    <w:rsid w:val="00F70713"/>
    <w:rsid w:val="00F70D8C"/>
    <w:rsid w:val="00F71253"/>
    <w:rsid w:val="00F713AA"/>
    <w:rsid w:val="00F7143D"/>
    <w:rsid w:val="00F7148B"/>
    <w:rsid w:val="00F715F8"/>
    <w:rsid w:val="00F7206F"/>
    <w:rsid w:val="00F721AD"/>
    <w:rsid w:val="00F723C3"/>
    <w:rsid w:val="00F725EF"/>
    <w:rsid w:val="00F72732"/>
    <w:rsid w:val="00F7292A"/>
    <w:rsid w:val="00F72B9A"/>
    <w:rsid w:val="00F734C2"/>
    <w:rsid w:val="00F73607"/>
    <w:rsid w:val="00F73958"/>
    <w:rsid w:val="00F739F1"/>
    <w:rsid w:val="00F7403F"/>
    <w:rsid w:val="00F740CD"/>
    <w:rsid w:val="00F743CA"/>
    <w:rsid w:val="00F7464F"/>
    <w:rsid w:val="00F74F68"/>
    <w:rsid w:val="00F7504B"/>
    <w:rsid w:val="00F750F9"/>
    <w:rsid w:val="00F7571E"/>
    <w:rsid w:val="00F76315"/>
    <w:rsid w:val="00F763B7"/>
    <w:rsid w:val="00F767E9"/>
    <w:rsid w:val="00F76C78"/>
    <w:rsid w:val="00F76CD9"/>
    <w:rsid w:val="00F76D15"/>
    <w:rsid w:val="00F76D84"/>
    <w:rsid w:val="00F77153"/>
    <w:rsid w:val="00F77202"/>
    <w:rsid w:val="00F77A54"/>
    <w:rsid w:val="00F77A56"/>
    <w:rsid w:val="00F77B42"/>
    <w:rsid w:val="00F77B6F"/>
    <w:rsid w:val="00F77F93"/>
    <w:rsid w:val="00F80CCF"/>
    <w:rsid w:val="00F80E8E"/>
    <w:rsid w:val="00F80F09"/>
    <w:rsid w:val="00F80F93"/>
    <w:rsid w:val="00F819B6"/>
    <w:rsid w:val="00F81A13"/>
    <w:rsid w:val="00F8200B"/>
    <w:rsid w:val="00F82257"/>
    <w:rsid w:val="00F824E6"/>
    <w:rsid w:val="00F8251D"/>
    <w:rsid w:val="00F8263B"/>
    <w:rsid w:val="00F82737"/>
    <w:rsid w:val="00F82833"/>
    <w:rsid w:val="00F82A6F"/>
    <w:rsid w:val="00F82D4D"/>
    <w:rsid w:val="00F83189"/>
    <w:rsid w:val="00F83570"/>
    <w:rsid w:val="00F839EF"/>
    <w:rsid w:val="00F83CD6"/>
    <w:rsid w:val="00F84956"/>
    <w:rsid w:val="00F84A9B"/>
    <w:rsid w:val="00F84AB5"/>
    <w:rsid w:val="00F85059"/>
    <w:rsid w:val="00F857D2"/>
    <w:rsid w:val="00F8593C"/>
    <w:rsid w:val="00F85A39"/>
    <w:rsid w:val="00F85F9B"/>
    <w:rsid w:val="00F86491"/>
    <w:rsid w:val="00F866C8"/>
    <w:rsid w:val="00F86A11"/>
    <w:rsid w:val="00F870EB"/>
    <w:rsid w:val="00F874AA"/>
    <w:rsid w:val="00F90462"/>
    <w:rsid w:val="00F91006"/>
    <w:rsid w:val="00F91226"/>
    <w:rsid w:val="00F91596"/>
    <w:rsid w:val="00F9196C"/>
    <w:rsid w:val="00F91ADE"/>
    <w:rsid w:val="00F91D07"/>
    <w:rsid w:val="00F91F48"/>
    <w:rsid w:val="00F923BA"/>
    <w:rsid w:val="00F92CF7"/>
    <w:rsid w:val="00F9343F"/>
    <w:rsid w:val="00F934B1"/>
    <w:rsid w:val="00F938EC"/>
    <w:rsid w:val="00F93ADC"/>
    <w:rsid w:val="00F93BD5"/>
    <w:rsid w:val="00F93C17"/>
    <w:rsid w:val="00F93CF4"/>
    <w:rsid w:val="00F93FF9"/>
    <w:rsid w:val="00F940A2"/>
    <w:rsid w:val="00F949BA"/>
    <w:rsid w:val="00F94AC7"/>
    <w:rsid w:val="00F94C09"/>
    <w:rsid w:val="00F94D0D"/>
    <w:rsid w:val="00F94EC3"/>
    <w:rsid w:val="00F95288"/>
    <w:rsid w:val="00F952A5"/>
    <w:rsid w:val="00F954D0"/>
    <w:rsid w:val="00F95567"/>
    <w:rsid w:val="00F958BF"/>
    <w:rsid w:val="00F95AD4"/>
    <w:rsid w:val="00F95E0C"/>
    <w:rsid w:val="00F962D9"/>
    <w:rsid w:val="00F969CB"/>
    <w:rsid w:val="00F9714F"/>
    <w:rsid w:val="00F97742"/>
    <w:rsid w:val="00F978B4"/>
    <w:rsid w:val="00F97A24"/>
    <w:rsid w:val="00F97B8D"/>
    <w:rsid w:val="00F97D36"/>
    <w:rsid w:val="00FA0296"/>
    <w:rsid w:val="00FA0376"/>
    <w:rsid w:val="00FA0785"/>
    <w:rsid w:val="00FA0A1A"/>
    <w:rsid w:val="00FA0A66"/>
    <w:rsid w:val="00FA0AC8"/>
    <w:rsid w:val="00FA118B"/>
    <w:rsid w:val="00FA130C"/>
    <w:rsid w:val="00FA1659"/>
    <w:rsid w:val="00FA17C4"/>
    <w:rsid w:val="00FA19A4"/>
    <w:rsid w:val="00FA19B7"/>
    <w:rsid w:val="00FA250B"/>
    <w:rsid w:val="00FA2889"/>
    <w:rsid w:val="00FA2D06"/>
    <w:rsid w:val="00FA2EDC"/>
    <w:rsid w:val="00FA3851"/>
    <w:rsid w:val="00FA3B32"/>
    <w:rsid w:val="00FA3B61"/>
    <w:rsid w:val="00FA430B"/>
    <w:rsid w:val="00FA45E2"/>
    <w:rsid w:val="00FA4742"/>
    <w:rsid w:val="00FA49EB"/>
    <w:rsid w:val="00FA4C30"/>
    <w:rsid w:val="00FA50DE"/>
    <w:rsid w:val="00FA5470"/>
    <w:rsid w:val="00FA57E9"/>
    <w:rsid w:val="00FA5C55"/>
    <w:rsid w:val="00FA5CDF"/>
    <w:rsid w:val="00FA600A"/>
    <w:rsid w:val="00FA612D"/>
    <w:rsid w:val="00FA6F54"/>
    <w:rsid w:val="00FA6F75"/>
    <w:rsid w:val="00FA7333"/>
    <w:rsid w:val="00FA757D"/>
    <w:rsid w:val="00FA7581"/>
    <w:rsid w:val="00FA7815"/>
    <w:rsid w:val="00FA7DE2"/>
    <w:rsid w:val="00FB02DF"/>
    <w:rsid w:val="00FB02E0"/>
    <w:rsid w:val="00FB0514"/>
    <w:rsid w:val="00FB0591"/>
    <w:rsid w:val="00FB06A8"/>
    <w:rsid w:val="00FB0DF5"/>
    <w:rsid w:val="00FB0EC7"/>
    <w:rsid w:val="00FB1045"/>
    <w:rsid w:val="00FB135D"/>
    <w:rsid w:val="00FB17C3"/>
    <w:rsid w:val="00FB1913"/>
    <w:rsid w:val="00FB1C38"/>
    <w:rsid w:val="00FB1D1D"/>
    <w:rsid w:val="00FB1F36"/>
    <w:rsid w:val="00FB21F3"/>
    <w:rsid w:val="00FB22B8"/>
    <w:rsid w:val="00FB23AE"/>
    <w:rsid w:val="00FB23C8"/>
    <w:rsid w:val="00FB2486"/>
    <w:rsid w:val="00FB27B9"/>
    <w:rsid w:val="00FB27BD"/>
    <w:rsid w:val="00FB27D1"/>
    <w:rsid w:val="00FB2F55"/>
    <w:rsid w:val="00FB3441"/>
    <w:rsid w:val="00FB3455"/>
    <w:rsid w:val="00FB3833"/>
    <w:rsid w:val="00FB39BE"/>
    <w:rsid w:val="00FB4053"/>
    <w:rsid w:val="00FB4722"/>
    <w:rsid w:val="00FB49F3"/>
    <w:rsid w:val="00FB513B"/>
    <w:rsid w:val="00FB5292"/>
    <w:rsid w:val="00FB5390"/>
    <w:rsid w:val="00FB541A"/>
    <w:rsid w:val="00FB5622"/>
    <w:rsid w:val="00FB59C5"/>
    <w:rsid w:val="00FB5D9C"/>
    <w:rsid w:val="00FB6080"/>
    <w:rsid w:val="00FB66DE"/>
    <w:rsid w:val="00FB6900"/>
    <w:rsid w:val="00FB70B4"/>
    <w:rsid w:val="00FB714D"/>
    <w:rsid w:val="00FB73DC"/>
    <w:rsid w:val="00FB759B"/>
    <w:rsid w:val="00FB77CD"/>
    <w:rsid w:val="00FB7882"/>
    <w:rsid w:val="00FB78AB"/>
    <w:rsid w:val="00FB7D1E"/>
    <w:rsid w:val="00FB7F9F"/>
    <w:rsid w:val="00FC0055"/>
    <w:rsid w:val="00FC00A8"/>
    <w:rsid w:val="00FC02DE"/>
    <w:rsid w:val="00FC068E"/>
    <w:rsid w:val="00FC08DB"/>
    <w:rsid w:val="00FC09EF"/>
    <w:rsid w:val="00FC0A29"/>
    <w:rsid w:val="00FC0C45"/>
    <w:rsid w:val="00FC0DA3"/>
    <w:rsid w:val="00FC1032"/>
    <w:rsid w:val="00FC10DA"/>
    <w:rsid w:val="00FC139F"/>
    <w:rsid w:val="00FC195B"/>
    <w:rsid w:val="00FC1B23"/>
    <w:rsid w:val="00FC1D91"/>
    <w:rsid w:val="00FC2603"/>
    <w:rsid w:val="00FC26D2"/>
    <w:rsid w:val="00FC2C9E"/>
    <w:rsid w:val="00FC3766"/>
    <w:rsid w:val="00FC39D2"/>
    <w:rsid w:val="00FC3A82"/>
    <w:rsid w:val="00FC3B34"/>
    <w:rsid w:val="00FC42FA"/>
    <w:rsid w:val="00FC469C"/>
    <w:rsid w:val="00FC4DFC"/>
    <w:rsid w:val="00FC5126"/>
    <w:rsid w:val="00FC5223"/>
    <w:rsid w:val="00FC54AB"/>
    <w:rsid w:val="00FC5533"/>
    <w:rsid w:val="00FC59A1"/>
    <w:rsid w:val="00FC5AFF"/>
    <w:rsid w:val="00FC5D91"/>
    <w:rsid w:val="00FC6723"/>
    <w:rsid w:val="00FC69AC"/>
    <w:rsid w:val="00FC6CA2"/>
    <w:rsid w:val="00FC6DA1"/>
    <w:rsid w:val="00FC6E32"/>
    <w:rsid w:val="00FC734F"/>
    <w:rsid w:val="00FC737C"/>
    <w:rsid w:val="00FC7A90"/>
    <w:rsid w:val="00FC7B86"/>
    <w:rsid w:val="00FC7E2E"/>
    <w:rsid w:val="00FD0299"/>
    <w:rsid w:val="00FD05D4"/>
    <w:rsid w:val="00FD05ED"/>
    <w:rsid w:val="00FD0604"/>
    <w:rsid w:val="00FD0726"/>
    <w:rsid w:val="00FD0A44"/>
    <w:rsid w:val="00FD0D93"/>
    <w:rsid w:val="00FD1498"/>
    <w:rsid w:val="00FD19DA"/>
    <w:rsid w:val="00FD1A7A"/>
    <w:rsid w:val="00FD1B5B"/>
    <w:rsid w:val="00FD1C68"/>
    <w:rsid w:val="00FD1C77"/>
    <w:rsid w:val="00FD2840"/>
    <w:rsid w:val="00FD2B91"/>
    <w:rsid w:val="00FD3044"/>
    <w:rsid w:val="00FD3EF6"/>
    <w:rsid w:val="00FD3FD8"/>
    <w:rsid w:val="00FD44E0"/>
    <w:rsid w:val="00FD493F"/>
    <w:rsid w:val="00FD4A3B"/>
    <w:rsid w:val="00FD4C63"/>
    <w:rsid w:val="00FD4CF6"/>
    <w:rsid w:val="00FD4DE6"/>
    <w:rsid w:val="00FD5053"/>
    <w:rsid w:val="00FD529B"/>
    <w:rsid w:val="00FD544E"/>
    <w:rsid w:val="00FD5516"/>
    <w:rsid w:val="00FD5C74"/>
    <w:rsid w:val="00FD67D0"/>
    <w:rsid w:val="00FD6A34"/>
    <w:rsid w:val="00FD6D6B"/>
    <w:rsid w:val="00FD6E18"/>
    <w:rsid w:val="00FD6ED1"/>
    <w:rsid w:val="00FD75B7"/>
    <w:rsid w:val="00FD7652"/>
    <w:rsid w:val="00FD7E7E"/>
    <w:rsid w:val="00FD7F62"/>
    <w:rsid w:val="00FE087D"/>
    <w:rsid w:val="00FE08DD"/>
    <w:rsid w:val="00FE0AA5"/>
    <w:rsid w:val="00FE114F"/>
    <w:rsid w:val="00FE11D4"/>
    <w:rsid w:val="00FE1386"/>
    <w:rsid w:val="00FE1AF0"/>
    <w:rsid w:val="00FE1B05"/>
    <w:rsid w:val="00FE220B"/>
    <w:rsid w:val="00FE2DD7"/>
    <w:rsid w:val="00FE2DD8"/>
    <w:rsid w:val="00FE2FB7"/>
    <w:rsid w:val="00FE3027"/>
    <w:rsid w:val="00FE3119"/>
    <w:rsid w:val="00FE33CD"/>
    <w:rsid w:val="00FE3464"/>
    <w:rsid w:val="00FE3D8B"/>
    <w:rsid w:val="00FE3F18"/>
    <w:rsid w:val="00FE3FC8"/>
    <w:rsid w:val="00FE421F"/>
    <w:rsid w:val="00FE479C"/>
    <w:rsid w:val="00FE4A44"/>
    <w:rsid w:val="00FE4B1A"/>
    <w:rsid w:val="00FE4F7F"/>
    <w:rsid w:val="00FE5078"/>
    <w:rsid w:val="00FE5270"/>
    <w:rsid w:val="00FE52F9"/>
    <w:rsid w:val="00FE5702"/>
    <w:rsid w:val="00FE5B97"/>
    <w:rsid w:val="00FE5E57"/>
    <w:rsid w:val="00FE6374"/>
    <w:rsid w:val="00FE6491"/>
    <w:rsid w:val="00FE65F3"/>
    <w:rsid w:val="00FE66E6"/>
    <w:rsid w:val="00FE6E72"/>
    <w:rsid w:val="00FE7056"/>
    <w:rsid w:val="00FE749A"/>
    <w:rsid w:val="00FE74C2"/>
    <w:rsid w:val="00FE7522"/>
    <w:rsid w:val="00FF0137"/>
    <w:rsid w:val="00FF03BD"/>
    <w:rsid w:val="00FF0546"/>
    <w:rsid w:val="00FF06C1"/>
    <w:rsid w:val="00FF0741"/>
    <w:rsid w:val="00FF0C8B"/>
    <w:rsid w:val="00FF1A47"/>
    <w:rsid w:val="00FF20D0"/>
    <w:rsid w:val="00FF2199"/>
    <w:rsid w:val="00FF22E9"/>
    <w:rsid w:val="00FF2447"/>
    <w:rsid w:val="00FF2464"/>
    <w:rsid w:val="00FF27F1"/>
    <w:rsid w:val="00FF2C9F"/>
    <w:rsid w:val="00FF2EC5"/>
    <w:rsid w:val="00FF2F74"/>
    <w:rsid w:val="00FF358C"/>
    <w:rsid w:val="00FF368F"/>
    <w:rsid w:val="00FF37D9"/>
    <w:rsid w:val="00FF3928"/>
    <w:rsid w:val="00FF3B69"/>
    <w:rsid w:val="00FF4183"/>
    <w:rsid w:val="00FF4204"/>
    <w:rsid w:val="00FF4286"/>
    <w:rsid w:val="00FF448A"/>
    <w:rsid w:val="00FF448D"/>
    <w:rsid w:val="00FF4C7C"/>
    <w:rsid w:val="00FF5296"/>
    <w:rsid w:val="00FF53FF"/>
    <w:rsid w:val="00FF548D"/>
    <w:rsid w:val="00FF54A1"/>
    <w:rsid w:val="00FF54BE"/>
    <w:rsid w:val="00FF5978"/>
    <w:rsid w:val="00FF5C22"/>
    <w:rsid w:val="00FF5D52"/>
    <w:rsid w:val="00FF5E68"/>
    <w:rsid w:val="00FF6B05"/>
    <w:rsid w:val="00FF6B9B"/>
    <w:rsid w:val="00FF6CE5"/>
    <w:rsid w:val="00FF71C6"/>
    <w:rsid w:val="00FF7230"/>
    <w:rsid w:val="00FF7240"/>
    <w:rsid w:val="00FF75E3"/>
    <w:rsid w:val="00FF79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D45FF63"/>
  <w15:docId w15:val="{C6981D8C-5764-4C25-97F2-D20A8A5B1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20B8"/>
    <w:rPr>
      <w:sz w:val="24"/>
      <w:szCs w:val="24"/>
    </w:rPr>
  </w:style>
  <w:style w:type="paragraph" w:styleId="Heading1">
    <w:name w:val="heading 1"/>
    <w:basedOn w:val="Normal"/>
    <w:next w:val="Normal"/>
    <w:qFormat/>
    <w:rsid w:val="00E75FB9"/>
    <w:pPr>
      <w:keepNext/>
      <w:jc w:val="center"/>
      <w:outlineLvl w:val="0"/>
    </w:pPr>
    <w:rPr>
      <w:sz w:val="28"/>
    </w:rPr>
  </w:style>
  <w:style w:type="paragraph" w:styleId="Heading2">
    <w:name w:val="heading 2"/>
    <w:basedOn w:val="Normal"/>
    <w:next w:val="Normal"/>
    <w:qFormat/>
    <w:rsid w:val="00E75FB9"/>
    <w:pPr>
      <w:keepNext/>
      <w:tabs>
        <w:tab w:val="left" w:pos="1080"/>
      </w:tabs>
      <w:outlineLvl w:val="1"/>
    </w:pPr>
    <w:rPr>
      <w:sz w:val="28"/>
    </w:rPr>
  </w:style>
  <w:style w:type="paragraph" w:styleId="Heading3">
    <w:name w:val="heading 3"/>
    <w:basedOn w:val="Normal"/>
    <w:next w:val="Normal"/>
    <w:qFormat/>
    <w:rsid w:val="00E75FB9"/>
    <w:pPr>
      <w:keepNext/>
      <w:numPr>
        <w:numId w:val="1"/>
      </w:numPr>
      <w:tabs>
        <w:tab w:val="left" w:pos="1080"/>
      </w:tabs>
      <w:outlineLvl w:val="2"/>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E75FB9"/>
    <w:pPr>
      <w:ind w:firstLine="720"/>
    </w:pPr>
  </w:style>
  <w:style w:type="paragraph" w:customStyle="1" w:styleId="Style">
    <w:name w:val="Style"/>
    <w:rsid w:val="00BB6A43"/>
    <w:pPr>
      <w:widowControl w:val="0"/>
      <w:autoSpaceDE w:val="0"/>
      <w:autoSpaceDN w:val="0"/>
      <w:adjustRightInd w:val="0"/>
    </w:pPr>
    <w:rPr>
      <w:sz w:val="24"/>
      <w:szCs w:val="24"/>
    </w:rPr>
  </w:style>
  <w:style w:type="table" w:styleId="TableGrid">
    <w:name w:val="Table Grid"/>
    <w:basedOn w:val="TableNormal"/>
    <w:rsid w:val="00A33D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07D35"/>
    <w:rPr>
      <w:rFonts w:ascii="Tahoma" w:hAnsi="Tahoma" w:cs="Tahoma"/>
      <w:sz w:val="16"/>
      <w:szCs w:val="16"/>
    </w:rPr>
  </w:style>
  <w:style w:type="paragraph" w:styleId="ListParagraph">
    <w:name w:val="List Paragraph"/>
    <w:basedOn w:val="Normal"/>
    <w:uiPriority w:val="34"/>
    <w:qFormat/>
    <w:rsid w:val="00DF77A6"/>
    <w:pPr>
      <w:ind w:left="720"/>
      <w:contextualSpacing/>
    </w:pPr>
    <w:rPr>
      <w:rFonts w:eastAsia="Calibri"/>
      <w:szCs w:val="22"/>
    </w:rPr>
  </w:style>
  <w:style w:type="paragraph" w:styleId="Header">
    <w:name w:val="header"/>
    <w:basedOn w:val="Normal"/>
    <w:link w:val="HeaderChar"/>
    <w:rsid w:val="00987A2B"/>
    <w:pPr>
      <w:tabs>
        <w:tab w:val="center" w:pos="4680"/>
        <w:tab w:val="right" w:pos="9360"/>
      </w:tabs>
    </w:pPr>
  </w:style>
  <w:style w:type="character" w:customStyle="1" w:styleId="HeaderChar">
    <w:name w:val="Header Char"/>
    <w:basedOn w:val="DefaultParagraphFont"/>
    <w:link w:val="Header"/>
    <w:rsid w:val="00987A2B"/>
    <w:rPr>
      <w:sz w:val="24"/>
      <w:szCs w:val="24"/>
    </w:rPr>
  </w:style>
  <w:style w:type="paragraph" w:styleId="Footer">
    <w:name w:val="footer"/>
    <w:basedOn w:val="Normal"/>
    <w:link w:val="FooterChar"/>
    <w:rsid w:val="00987A2B"/>
    <w:pPr>
      <w:tabs>
        <w:tab w:val="center" w:pos="4680"/>
        <w:tab w:val="right" w:pos="9360"/>
      </w:tabs>
    </w:pPr>
  </w:style>
  <w:style w:type="character" w:customStyle="1" w:styleId="FooterChar">
    <w:name w:val="Footer Char"/>
    <w:basedOn w:val="DefaultParagraphFont"/>
    <w:link w:val="Footer"/>
    <w:rsid w:val="00987A2B"/>
    <w:rPr>
      <w:sz w:val="24"/>
      <w:szCs w:val="24"/>
    </w:rPr>
  </w:style>
  <w:style w:type="paragraph" w:styleId="BodyText">
    <w:name w:val="Body Text"/>
    <w:basedOn w:val="Normal"/>
    <w:link w:val="BodyTextChar"/>
    <w:rsid w:val="005D22F4"/>
    <w:pPr>
      <w:spacing w:after="120"/>
    </w:pPr>
  </w:style>
  <w:style w:type="character" w:customStyle="1" w:styleId="BodyTextChar">
    <w:name w:val="Body Text Char"/>
    <w:basedOn w:val="DefaultParagraphFont"/>
    <w:link w:val="BodyText"/>
    <w:rsid w:val="005D22F4"/>
    <w:rPr>
      <w:sz w:val="24"/>
      <w:szCs w:val="24"/>
    </w:rPr>
  </w:style>
  <w:style w:type="character" w:styleId="Strong">
    <w:name w:val="Strong"/>
    <w:basedOn w:val="DefaultParagraphFont"/>
    <w:uiPriority w:val="22"/>
    <w:qFormat/>
    <w:rsid w:val="00502431"/>
    <w:rPr>
      <w:b/>
      <w:bCs/>
    </w:rPr>
  </w:style>
  <w:style w:type="character" w:styleId="Emphasis">
    <w:name w:val="Emphasis"/>
    <w:basedOn w:val="DefaultParagraphFont"/>
    <w:uiPriority w:val="20"/>
    <w:qFormat/>
    <w:rsid w:val="00D11FF0"/>
    <w:rPr>
      <w:i/>
      <w:iCs/>
    </w:rPr>
  </w:style>
  <w:style w:type="paragraph" w:styleId="NoSpacing">
    <w:name w:val="No Spacing"/>
    <w:uiPriority w:val="1"/>
    <w:qFormat/>
    <w:rsid w:val="004F1CCC"/>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811360">
      <w:bodyDiv w:val="1"/>
      <w:marLeft w:val="0"/>
      <w:marRight w:val="0"/>
      <w:marTop w:val="0"/>
      <w:marBottom w:val="0"/>
      <w:divBdr>
        <w:top w:val="none" w:sz="0" w:space="0" w:color="auto"/>
        <w:left w:val="none" w:sz="0" w:space="0" w:color="auto"/>
        <w:bottom w:val="none" w:sz="0" w:space="0" w:color="auto"/>
        <w:right w:val="none" w:sz="0" w:space="0" w:color="auto"/>
      </w:divBdr>
    </w:div>
    <w:div w:id="152260981">
      <w:bodyDiv w:val="1"/>
      <w:marLeft w:val="0"/>
      <w:marRight w:val="0"/>
      <w:marTop w:val="0"/>
      <w:marBottom w:val="0"/>
      <w:divBdr>
        <w:top w:val="none" w:sz="0" w:space="0" w:color="auto"/>
        <w:left w:val="none" w:sz="0" w:space="0" w:color="auto"/>
        <w:bottom w:val="none" w:sz="0" w:space="0" w:color="auto"/>
        <w:right w:val="none" w:sz="0" w:space="0" w:color="auto"/>
      </w:divBdr>
    </w:div>
    <w:div w:id="262303564">
      <w:bodyDiv w:val="1"/>
      <w:marLeft w:val="0"/>
      <w:marRight w:val="0"/>
      <w:marTop w:val="0"/>
      <w:marBottom w:val="0"/>
      <w:divBdr>
        <w:top w:val="none" w:sz="0" w:space="0" w:color="auto"/>
        <w:left w:val="none" w:sz="0" w:space="0" w:color="auto"/>
        <w:bottom w:val="none" w:sz="0" w:space="0" w:color="auto"/>
        <w:right w:val="none" w:sz="0" w:space="0" w:color="auto"/>
      </w:divBdr>
    </w:div>
    <w:div w:id="296184333">
      <w:bodyDiv w:val="1"/>
      <w:marLeft w:val="0"/>
      <w:marRight w:val="0"/>
      <w:marTop w:val="0"/>
      <w:marBottom w:val="0"/>
      <w:divBdr>
        <w:top w:val="none" w:sz="0" w:space="0" w:color="auto"/>
        <w:left w:val="none" w:sz="0" w:space="0" w:color="auto"/>
        <w:bottom w:val="none" w:sz="0" w:space="0" w:color="auto"/>
        <w:right w:val="none" w:sz="0" w:space="0" w:color="auto"/>
      </w:divBdr>
    </w:div>
    <w:div w:id="298341394">
      <w:bodyDiv w:val="1"/>
      <w:marLeft w:val="0"/>
      <w:marRight w:val="0"/>
      <w:marTop w:val="0"/>
      <w:marBottom w:val="0"/>
      <w:divBdr>
        <w:top w:val="none" w:sz="0" w:space="0" w:color="auto"/>
        <w:left w:val="none" w:sz="0" w:space="0" w:color="auto"/>
        <w:bottom w:val="none" w:sz="0" w:space="0" w:color="auto"/>
        <w:right w:val="none" w:sz="0" w:space="0" w:color="auto"/>
      </w:divBdr>
    </w:div>
    <w:div w:id="359359994">
      <w:bodyDiv w:val="1"/>
      <w:marLeft w:val="0"/>
      <w:marRight w:val="0"/>
      <w:marTop w:val="0"/>
      <w:marBottom w:val="0"/>
      <w:divBdr>
        <w:top w:val="none" w:sz="0" w:space="0" w:color="auto"/>
        <w:left w:val="none" w:sz="0" w:space="0" w:color="auto"/>
        <w:bottom w:val="none" w:sz="0" w:space="0" w:color="auto"/>
        <w:right w:val="none" w:sz="0" w:space="0" w:color="auto"/>
      </w:divBdr>
    </w:div>
    <w:div w:id="389965346">
      <w:bodyDiv w:val="1"/>
      <w:marLeft w:val="0"/>
      <w:marRight w:val="0"/>
      <w:marTop w:val="0"/>
      <w:marBottom w:val="0"/>
      <w:divBdr>
        <w:top w:val="none" w:sz="0" w:space="0" w:color="auto"/>
        <w:left w:val="none" w:sz="0" w:space="0" w:color="auto"/>
        <w:bottom w:val="none" w:sz="0" w:space="0" w:color="auto"/>
        <w:right w:val="none" w:sz="0" w:space="0" w:color="auto"/>
      </w:divBdr>
    </w:div>
    <w:div w:id="566451729">
      <w:bodyDiv w:val="1"/>
      <w:marLeft w:val="0"/>
      <w:marRight w:val="0"/>
      <w:marTop w:val="0"/>
      <w:marBottom w:val="0"/>
      <w:divBdr>
        <w:top w:val="none" w:sz="0" w:space="0" w:color="auto"/>
        <w:left w:val="none" w:sz="0" w:space="0" w:color="auto"/>
        <w:bottom w:val="none" w:sz="0" w:space="0" w:color="auto"/>
        <w:right w:val="none" w:sz="0" w:space="0" w:color="auto"/>
      </w:divBdr>
    </w:div>
    <w:div w:id="671683557">
      <w:bodyDiv w:val="1"/>
      <w:marLeft w:val="0"/>
      <w:marRight w:val="0"/>
      <w:marTop w:val="0"/>
      <w:marBottom w:val="0"/>
      <w:divBdr>
        <w:top w:val="none" w:sz="0" w:space="0" w:color="auto"/>
        <w:left w:val="none" w:sz="0" w:space="0" w:color="auto"/>
        <w:bottom w:val="none" w:sz="0" w:space="0" w:color="auto"/>
        <w:right w:val="none" w:sz="0" w:space="0" w:color="auto"/>
      </w:divBdr>
    </w:div>
    <w:div w:id="726151429">
      <w:bodyDiv w:val="1"/>
      <w:marLeft w:val="0"/>
      <w:marRight w:val="0"/>
      <w:marTop w:val="0"/>
      <w:marBottom w:val="0"/>
      <w:divBdr>
        <w:top w:val="none" w:sz="0" w:space="0" w:color="auto"/>
        <w:left w:val="none" w:sz="0" w:space="0" w:color="auto"/>
        <w:bottom w:val="none" w:sz="0" w:space="0" w:color="auto"/>
        <w:right w:val="none" w:sz="0" w:space="0" w:color="auto"/>
      </w:divBdr>
    </w:div>
    <w:div w:id="740713869">
      <w:bodyDiv w:val="1"/>
      <w:marLeft w:val="0"/>
      <w:marRight w:val="0"/>
      <w:marTop w:val="0"/>
      <w:marBottom w:val="0"/>
      <w:divBdr>
        <w:top w:val="none" w:sz="0" w:space="0" w:color="auto"/>
        <w:left w:val="none" w:sz="0" w:space="0" w:color="auto"/>
        <w:bottom w:val="none" w:sz="0" w:space="0" w:color="auto"/>
        <w:right w:val="none" w:sz="0" w:space="0" w:color="auto"/>
      </w:divBdr>
    </w:div>
    <w:div w:id="1106270670">
      <w:bodyDiv w:val="1"/>
      <w:marLeft w:val="0"/>
      <w:marRight w:val="0"/>
      <w:marTop w:val="0"/>
      <w:marBottom w:val="0"/>
      <w:divBdr>
        <w:top w:val="none" w:sz="0" w:space="0" w:color="auto"/>
        <w:left w:val="none" w:sz="0" w:space="0" w:color="auto"/>
        <w:bottom w:val="none" w:sz="0" w:space="0" w:color="auto"/>
        <w:right w:val="none" w:sz="0" w:space="0" w:color="auto"/>
      </w:divBdr>
    </w:div>
    <w:div w:id="1129668655">
      <w:bodyDiv w:val="1"/>
      <w:marLeft w:val="0"/>
      <w:marRight w:val="0"/>
      <w:marTop w:val="0"/>
      <w:marBottom w:val="0"/>
      <w:divBdr>
        <w:top w:val="none" w:sz="0" w:space="0" w:color="auto"/>
        <w:left w:val="none" w:sz="0" w:space="0" w:color="auto"/>
        <w:bottom w:val="none" w:sz="0" w:space="0" w:color="auto"/>
        <w:right w:val="none" w:sz="0" w:space="0" w:color="auto"/>
      </w:divBdr>
    </w:div>
    <w:div w:id="1141079126">
      <w:bodyDiv w:val="1"/>
      <w:marLeft w:val="0"/>
      <w:marRight w:val="0"/>
      <w:marTop w:val="0"/>
      <w:marBottom w:val="0"/>
      <w:divBdr>
        <w:top w:val="none" w:sz="0" w:space="0" w:color="auto"/>
        <w:left w:val="none" w:sz="0" w:space="0" w:color="auto"/>
        <w:bottom w:val="none" w:sz="0" w:space="0" w:color="auto"/>
        <w:right w:val="none" w:sz="0" w:space="0" w:color="auto"/>
      </w:divBdr>
    </w:div>
    <w:div w:id="1223907789">
      <w:bodyDiv w:val="1"/>
      <w:marLeft w:val="0"/>
      <w:marRight w:val="0"/>
      <w:marTop w:val="0"/>
      <w:marBottom w:val="0"/>
      <w:divBdr>
        <w:top w:val="none" w:sz="0" w:space="0" w:color="auto"/>
        <w:left w:val="none" w:sz="0" w:space="0" w:color="auto"/>
        <w:bottom w:val="none" w:sz="0" w:space="0" w:color="auto"/>
        <w:right w:val="none" w:sz="0" w:space="0" w:color="auto"/>
      </w:divBdr>
    </w:div>
    <w:div w:id="1397123059">
      <w:bodyDiv w:val="1"/>
      <w:marLeft w:val="0"/>
      <w:marRight w:val="0"/>
      <w:marTop w:val="0"/>
      <w:marBottom w:val="0"/>
      <w:divBdr>
        <w:top w:val="none" w:sz="0" w:space="0" w:color="auto"/>
        <w:left w:val="none" w:sz="0" w:space="0" w:color="auto"/>
        <w:bottom w:val="none" w:sz="0" w:space="0" w:color="auto"/>
        <w:right w:val="none" w:sz="0" w:space="0" w:color="auto"/>
      </w:divBdr>
    </w:div>
    <w:div w:id="1413626596">
      <w:bodyDiv w:val="1"/>
      <w:marLeft w:val="0"/>
      <w:marRight w:val="0"/>
      <w:marTop w:val="0"/>
      <w:marBottom w:val="0"/>
      <w:divBdr>
        <w:top w:val="none" w:sz="0" w:space="0" w:color="auto"/>
        <w:left w:val="none" w:sz="0" w:space="0" w:color="auto"/>
        <w:bottom w:val="none" w:sz="0" w:space="0" w:color="auto"/>
        <w:right w:val="none" w:sz="0" w:space="0" w:color="auto"/>
      </w:divBdr>
    </w:div>
    <w:div w:id="1475609849">
      <w:bodyDiv w:val="1"/>
      <w:marLeft w:val="0"/>
      <w:marRight w:val="0"/>
      <w:marTop w:val="0"/>
      <w:marBottom w:val="0"/>
      <w:divBdr>
        <w:top w:val="none" w:sz="0" w:space="0" w:color="auto"/>
        <w:left w:val="none" w:sz="0" w:space="0" w:color="auto"/>
        <w:bottom w:val="none" w:sz="0" w:space="0" w:color="auto"/>
        <w:right w:val="none" w:sz="0" w:space="0" w:color="auto"/>
      </w:divBdr>
    </w:div>
    <w:div w:id="1499883130">
      <w:bodyDiv w:val="1"/>
      <w:marLeft w:val="0"/>
      <w:marRight w:val="0"/>
      <w:marTop w:val="0"/>
      <w:marBottom w:val="0"/>
      <w:divBdr>
        <w:top w:val="none" w:sz="0" w:space="0" w:color="auto"/>
        <w:left w:val="none" w:sz="0" w:space="0" w:color="auto"/>
        <w:bottom w:val="none" w:sz="0" w:space="0" w:color="auto"/>
        <w:right w:val="none" w:sz="0" w:space="0" w:color="auto"/>
      </w:divBdr>
    </w:div>
    <w:div w:id="1576167911">
      <w:bodyDiv w:val="1"/>
      <w:marLeft w:val="0"/>
      <w:marRight w:val="0"/>
      <w:marTop w:val="0"/>
      <w:marBottom w:val="0"/>
      <w:divBdr>
        <w:top w:val="none" w:sz="0" w:space="0" w:color="auto"/>
        <w:left w:val="none" w:sz="0" w:space="0" w:color="auto"/>
        <w:bottom w:val="none" w:sz="0" w:space="0" w:color="auto"/>
        <w:right w:val="none" w:sz="0" w:space="0" w:color="auto"/>
      </w:divBdr>
    </w:div>
    <w:div w:id="1601525530">
      <w:bodyDiv w:val="1"/>
      <w:marLeft w:val="0"/>
      <w:marRight w:val="0"/>
      <w:marTop w:val="0"/>
      <w:marBottom w:val="0"/>
      <w:divBdr>
        <w:top w:val="none" w:sz="0" w:space="0" w:color="auto"/>
        <w:left w:val="none" w:sz="0" w:space="0" w:color="auto"/>
        <w:bottom w:val="none" w:sz="0" w:space="0" w:color="auto"/>
        <w:right w:val="none" w:sz="0" w:space="0" w:color="auto"/>
      </w:divBdr>
    </w:div>
    <w:div w:id="1608268997">
      <w:bodyDiv w:val="1"/>
      <w:marLeft w:val="0"/>
      <w:marRight w:val="0"/>
      <w:marTop w:val="0"/>
      <w:marBottom w:val="0"/>
      <w:divBdr>
        <w:top w:val="none" w:sz="0" w:space="0" w:color="auto"/>
        <w:left w:val="none" w:sz="0" w:space="0" w:color="auto"/>
        <w:bottom w:val="none" w:sz="0" w:space="0" w:color="auto"/>
        <w:right w:val="none" w:sz="0" w:space="0" w:color="auto"/>
      </w:divBdr>
    </w:div>
    <w:div w:id="1859346408">
      <w:bodyDiv w:val="1"/>
      <w:marLeft w:val="0"/>
      <w:marRight w:val="0"/>
      <w:marTop w:val="0"/>
      <w:marBottom w:val="0"/>
      <w:divBdr>
        <w:top w:val="none" w:sz="0" w:space="0" w:color="auto"/>
        <w:left w:val="none" w:sz="0" w:space="0" w:color="auto"/>
        <w:bottom w:val="none" w:sz="0" w:space="0" w:color="auto"/>
        <w:right w:val="none" w:sz="0" w:space="0" w:color="auto"/>
      </w:divBdr>
    </w:div>
    <w:div w:id="1927228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l%20Users\Documents\Minutes%202009\A%20Form%20for%20Minut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8C91C2-4CD4-4B61-9494-379A47A26F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 Form for Minutes</Template>
  <TotalTime>57</TotalTime>
  <Pages>1</Pages>
  <Words>1729</Words>
  <Characters>9861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MINUTES OF A SPECIAL CALLED MEETING</vt:lpstr>
    </vt:vector>
  </TitlesOfParts>
  <Company>Etowah County</Company>
  <LinksUpToDate>false</LinksUpToDate>
  <CharactersWithSpaces>11567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A SPECIAL CALLED MEETING</dc:title>
  <dc:subject/>
  <dc:creator>user</dc:creator>
  <cp:keywords/>
  <dc:description/>
  <cp:lastModifiedBy>Stephanie Franklin</cp:lastModifiedBy>
  <cp:revision>10</cp:revision>
  <cp:lastPrinted>2025-04-02T14:49:00Z</cp:lastPrinted>
  <dcterms:created xsi:type="dcterms:W3CDTF">2025-03-31T20:42:00Z</dcterms:created>
  <dcterms:modified xsi:type="dcterms:W3CDTF">2025-04-02T14:53:00Z</dcterms:modified>
</cp:coreProperties>
</file>